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41AB" w:rsidRDefault="003F79FB">
      <w:pPr>
        <w:rPr>
          <w:noProof/>
        </w:rPr>
      </w:pPr>
      <w:r>
        <w:rPr>
          <w:noProof/>
        </w:rPr>
        <mc:AlternateContent>
          <mc:Choice Requires="wps">
            <w:drawing>
              <wp:anchor distT="0" distB="0" distL="114300" distR="114300" simplePos="0" relativeHeight="251743744" behindDoc="0" locked="0" layoutInCell="1" allowOverlap="1" wp14:anchorId="71724032" wp14:editId="4715ADCF">
                <wp:simplePos x="0" y="0"/>
                <wp:positionH relativeFrom="column">
                  <wp:posOffset>4923790</wp:posOffset>
                </wp:positionH>
                <wp:positionV relativeFrom="paragraph">
                  <wp:posOffset>-246380</wp:posOffset>
                </wp:positionV>
                <wp:extent cx="1961515" cy="295275"/>
                <wp:effectExtent l="0" t="1270" r="1270" b="0"/>
                <wp:wrapNone/>
                <wp:docPr id="41"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151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A6A" w:rsidRDefault="00BE5A6A" w:rsidP="00BE5A6A">
                            <w:pPr>
                              <w:jc w:val="right"/>
                            </w:pPr>
                            <w:r>
                              <w:t>904-636-0903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724032" id="_x0000_t202" coordsize="21600,21600" o:spt="202" path="m,l,21600r21600,l21600,xe">
                <v:stroke joinstyle="miter"/>
                <v:path gradientshapeok="t" o:connecttype="rect"/>
              </v:shapetype>
              <v:shape id="Text Box 277" o:spid="_x0000_s1026" type="#_x0000_t202" style="position:absolute;margin-left:387.7pt;margin-top:-19.4pt;width:154.45pt;height:23.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UgztgIAALw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kxEjQDnp0z0aDbuSIovncFmjodQp+dz14mhEM0GhHVve3svymkZCrhootu1ZKDg2jFSQY2pv+&#10;2dUJR1uQzfBRVhCI7ox0QGOtOls9qAcCdGjUw6k5NpnShkxmYRzGGJVgi5I4mscuBE2Pt3ulzXsm&#10;O2QXGVbQfIdO97fa2GxoenSxwYQseNs6AbTi2QE4TicQG65am83C9fMxCZL1Yr0gHolma48Eee5d&#10;FyvizYpwHufv8tUqD3/auCFJG15VTNgwR22F5M96d1D5pIqTurRseWXhbEpabTerVqE9BW0X7jsU&#10;5MzNf56GKwJweUEpjEhwEyVeMVvMPVKQ2EvmwcILwuQmmQUkIXnxnNItF+zfKaEhw9DIeBLTb7kF&#10;7nvNjaYdNzA9Wt5leHFyoqmV4FpUrrWG8nZan5XCpv9UCmj3sdFOsFajk1rNuBkBxap4I6sHkK6S&#10;oCzQJ4w8WDRS/cBogPGRYf19RxXDqP0gQP5JSIidN25D4nkEG3Vu2ZxbqCgBKsMGo2m5MtOM2vWK&#10;bxuIND04Ia/hydTcqfkpq8NDgxHhSB3GmZ1B53vn9TR0l78AAAD//wMAUEsDBBQABgAIAAAAIQA5&#10;R50D3gAAAAoBAAAPAAAAZHJzL2Rvd25yZXYueG1sTI/LTsMwEEX3SPyDNZXYtXZpStM0ToVAbEGU&#10;h8TOjadJRDyOYrcJf89kBcvRPbpzbr4fXSsu2IfGk4blQoFAKr1tqNLw/vY0T0GEaMia1hNq+MEA&#10;++L6KjeZ9QO94uUQK8ElFDKjoY6xy6QMZY3OhIXvkDg7+d6ZyGdfSdubgctdK2+VupPONMQfatPh&#10;Q43l9+HsNHw8n74+E/VSPbp1N/hRSXJbqfXNbLzfgYg4xj8YJn1Wh4Kdjv5MNohWw2azThjVMF+l&#10;vGEiVJqsQBynDGSRy/8Til8AAAD//wMAUEsBAi0AFAAGAAgAAAAhALaDOJL+AAAA4QEAABMAAAAA&#10;AAAAAAAAAAAAAAAAAFtDb250ZW50X1R5cGVzXS54bWxQSwECLQAUAAYACAAAACEAOP0h/9YAAACU&#10;AQAACwAAAAAAAAAAAAAAAAAvAQAAX3JlbHMvLnJlbHNQSwECLQAUAAYACAAAACEAqr1IM7YCAAC8&#10;BQAADgAAAAAAAAAAAAAAAAAuAgAAZHJzL2Uyb0RvYy54bWxQSwECLQAUAAYACAAAACEAOUedA94A&#10;AAAKAQAADwAAAAAAAAAAAAAAAAAQBQAAZHJzL2Rvd25yZXYueG1sUEsFBgAAAAAEAAQA8wAAABsG&#10;AAAAAA==&#10;" filled="f" stroked="f">
                <v:textbox>
                  <w:txbxContent>
                    <w:p w:rsidR="00BE5A6A" w:rsidRDefault="00BE5A6A" w:rsidP="00BE5A6A">
                      <w:pPr>
                        <w:jc w:val="right"/>
                      </w:pPr>
                      <w:r>
                        <w:t>904-636-0903</w:t>
                      </w:r>
                    </w:p>
                  </w:txbxContent>
                </v:textbox>
              </v:shape>
            </w:pict>
          </mc:Fallback>
        </mc:AlternateContent>
      </w:r>
      <w:r>
        <w:rPr>
          <w:noProof/>
        </w:rPr>
        <mc:AlternateContent>
          <mc:Choice Requires="wps">
            <w:drawing>
              <wp:anchor distT="0" distB="0" distL="114300" distR="114300" simplePos="0" relativeHeight="251728384" behindDoc="0" locked="0" layoutInCell="1" allowOverlap="1" wp14:anchorId="25B9AA8E" wp14:editId="5ED0C095">
                <wp:simplePos x="0" y="0"/>
                <wp:positionH relativeFrom="column">
                  <wp:posOffset>-20320</wp:posOffset>
                </wp:positionH>
                <wp:positionV relativeFrom="paragraph">
                  <wp:posOffset>-248920</wp:posOffset>
                </wp:positionV>
                <wp:extent cx="1961515" cy="295275"/>
                <wp:effectExtent l="0" t="0" r="1905" b="1270"/>
                <wp:wrapNone/>
                <wp:docPr id="40"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151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410" w:rsidRDefault="00FA4410" w:rsidP="00BE5A6A">
                            <w:r>
                              <w:t>www.</w:t>
                            </w:r>
                            <w:r w:rsidR="000416F0">
                              <w:t>NEFPools.com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9AA8E" id="Text Box 258" o:spid="_x0000_s1027" type="#_x0000_t202" style="position:absolute;margin-left:-1.6pt;margin-top:-19.6pt;width:154.45pt;height:23.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FbnuQ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EyiNoDz26Z3uDbuQeRXFiCzQOOgO/uwE8zR4M0GhHVg+3svqmkZDLlooNu1ZKji2jNSQY2pv+&#10;2dUJR1uQ9fhR1hCIbo10QPtG9bZ6UA8E6JDJw6k5NpnKhkxnYRzGGFVgi9I4mscuBM2OtwelzXsm&#10;e2QXOVbQfIdOd7fa2GxodnSxwYQsedc5AXTi2QE4TicQG65am83C9fMxDdJVskqIR6LZyiNBUXjX&#10;5ZJ4szKcx8W7Yrkswp82bkiyltc1EzbMUVsh+bPeHVQ+qeKkLi07Xls4m5JWm/WyU2hHQdul+w4F&#10;OXPzn6fhigBcXlAKIxLcRKlXzpK5R0oSe+k8SLwgTG/SWUBSUpTPKd1ywf6dEhpzDI2MJzH9llvg&#10;vtfcaNZzA9Oj432Ok5MTzawEV6J2rTWUd9P6rBQ2/adSQLuPjXaCtRqd1Gr26717HE7NVsxrWT+A&#10;gpUEgYFMYfLBopXqB0YjTJEc6+9bqhhG3QcBryANiX1Xxm1IPI9go84t63MLFRVA5dhgNC2XZhpV&#10;20HxTQuRpncn5DW8nIY7UT9ldXhvMCkct8NUs6PofO+8nmbv4hcAAAD//wMAUEsDBBQABgAIAAAA&#10;IQDjQd/k3AAAAAgBAAAPAAAAZHJzL2Rvd25yZXYueG1sTI9NT8MwDIbvSPyHyEjctoSVMVaaTgjE&#10;FcT4kLh5jddWNE7VZGv593gnONmWH71+XGwm36kjDbENbOFqbkARV8G1XFt4f3ua3YKKCdlhF5gs&#10;/FCETXl+VmDuwsivdNymWkkIxxwtNCn1udaxashjnIeeWHb7MHhMMg61dgOOEu47vTDmRntsWS40&#10;2NNDQ9X39uAtfDzvvz6vzUv96Jf9GCaj2a+1tZcX0/0dqERT+oPhpC/qUIrTLhzYRdVZmGULIU91&#10;LY0AmVmuQO0srDLQZaH/P1D+AgAA//8DAFBLAQItABQABgAIAAAAIQC2gziS/gAAAOEBAAATAAAA&#10;AAAAAAAAAAAAAAAAAABbQ29udGVudF9UeXBlc10ueG1sUEsBAi0AFAAGAAgAAAAhADj9If/WAAAA&#10;lAEAAAsAAAAAAAAAAAAAAAAALwEAAF9yZWxzLy5yZWxzUEsBAi0AFAAGAAgAAAAhAIPEVue5AgAA&#10;wwUAAA4AAAAAAAAAAAAAAAAALgIAAGRycy9lMm9Eb2MueG1sUEsBAi0AFAAGAAgAAAAhAONB3+Tc&#10;AAAACAEAAA8AAAAAAAAAAAAAAAAAEwUAAGRycy9kb3ducmV2LnhtbFBLBQYAAAAABAAEAPMAAAAc&#10;BgAAAAA=&#10;" filled="f" stroked="f">
                <v:textbox>
                  <w:txbxContent>
                    <w:p w:rsidR="00FA4410" w:rsidRDefault="00FA4410" w:rsidP="00BE5A6A">
                      <w:r>
                        <w:t>www.</w:t>
                      </w:r>
                      <w:r w:rsidR="000416F0">
                        <w:t>NEFPools.com</w:t>
                      </w:r>
                    </w:p>
                  </w:txbxContent>
                </v:textbox>
              </v:shape>
            </w:pict>
          </mc:Fallback>
        </mc:AlternateContent>
      </w:r>
      <w:r>
        <w:rPr>
          <w:noProof/>
        </w:rPr>
        <mc:AlternateContent>
          <mc:Choice Requires="wps">
            <w:drawing>
              <wp:anchor distT="0" distB="0" distL="114300" distR="114300" simplePos="0" relativeHeight="251726336" behindDoc="0" locked="0" layoutInCell="1" allowOverlap="1" wp14:anchorId="0978FA69" wp14:editId="012B3F4D">
                <wp:simplePos x="0" y="0"/>
                <wp:positionH relativeFrom="column">
                  <wp:posOffset>165735</wp:posOffset>
                </wp:positionH>
                <wp:positionV relativeFrom="paragraph">
                  <wp:posOffset>49530</wp:posOffset>
                </wp:positionV>
                <wp:extent cx="647700" cy="758825"/>
                <wp:effectExtent l="3810" t="1905" r="0" b="1270"/>
                <wp:wrapNone/>
                <wp:docPr id="39"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75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4872" w:rsidRDefault="002E4872">
                            <w:r>
                              <w:object w:dxaOrig="4546" w:dyaOrig="64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pt;height:52.55pt" o:ole="">
                                  <v:imagedata r:id="rId8" o:title=""/>
                                </v:shape>
                                <o:OLEObject Type="Embed" ProgID="MSPhotoEd.3" ShapeID="_x0000_i1025" DrawAspect="Content" ObjectID="_1524656936" r:id="rId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78FA69" id="Text Box 255" o:spid="_x0000_s1028" type="#_x0000_t202" style="position:absolute;margin-left:13.05pt;margin-top:3.9pt;width:51pt;height:59.75pt;z-index:25172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8ThAIAABYFAAAOAAAAZHJzL2Uyb0RvYy54bWysVNuO2yAQfa/Uf0C8Z32pc7EVZ7WXuqq0&#10;vUi7/QACOEbFgICNva367x1wkqbbVqqq+gEDMxzOzJxhfTn2Eu25dUKrGmcXKUZcUc2E2tX400Mz&#10;W2HkPFGMSK14jZ+4w5ebly/Wg6l4rjstGbcIQJSrBlPjzntTJYmjHe+Ju9CGKzC22vbEw9LuEmbJ&#10;AOi9TPI0XSSDtsxYTblzsHs7GfEm4rctp/5D2zrukawxcPNxtHHchjHZrEm1s8R0gh5okH9g0ROh&#10;4NIT1C3xBD1a8QtUL6jVTrf+guo+0W0rKI8xQDRZ+iya+44YHmOB5DhzSpP7f7D0/f6jRYLV+FWJ&#10;kSI91OiBjx5d6xHl83lI0GBcBX73Bjz9CAYodAzWmTtNPzuk9E1H1I5fWauHjhMGBLNwMjk7OuG4&#10;ALId3mkGF5FHryPQ2No+ZA/ygQAdCvV0Kk4gQ2FzUSyXKVgomJbz1SqP3BJSHQ8b6/wbrnsUJjW2&#10;UPsITvZ3zgcypDq6hLucloI1Qsq4sLvtjbRoT0AnTfwi/2duUgVnpcOxCXHaAY5wR7AFtrHuX8ss&#10;L9LrvJw1i9VyVjTFfFYu09UszcrrcpEWZXHbfAsEs6LqBGNc3QnFjxrMir+r8aEbJvVEFaKhxuUc&#10;shPj+mOQafx+F2QvPLSkFH2NVycnUoW6vlYMwiaVJ0JO8+Rn+jHLkIPjP2YlqiAUfpKAH7djVFx+&#10;FNdWsyeQhdVQNqgwPCcw6bT9gtEArVljBW8HRvKtAmGVWVGETo6LYr7MYWHPLdtzC1EUgGrsMZqm&#10;N37q/kdjxa6De45SvgIxNiIKJah24nSQMDRfjOjwUITuPl9Hrx/P2eY7AAAA//8DAFBLAwQUAAYA&#10;CAAAACEAPebNydwAAAAIAQAADwAAAGRycy9kb3ducmV2LnhtbEyPUUvDQBCE3wX/w7GCb/bSFJIa&#10;cymiCIpQaPUHXO62STC3F3PXJv57N0/6tsMMs9+Uu9n14oJj6DwpWK8SEEjG244aBZ8fL3dbECFq&#10;srr3hAp+MMCuur4qdWH9RAe8HGMjuIRCoRW0MQ6FlMG06HRY+QGJvZMfnY4sx0baUU9c7nqZJkkm&#10;ne6IP7R6wKcWzdfx7BQ8d2P9bfzmNcvf783+EE7T214qdXszPz6AiDjHvzAs+IwOFTPV/kw2iF5B&#10;mq05qSDnAYudblnXy5FvQFal/D+g+gUAAP//AwBQSwECLQAUAAYACAAAACEAtoM4kv4AAADhAQAA&#10;EwAAAAAAAAAAAAAAAAAAAAAAW0NvbnRlbnRfVHlwZXNdLnhtbFBLAQItABQABgAIAAAAIQA4/SH/&#10;1gAAAJQBAAALAAAAAAAAAAAAAAAAAC8BAABfcmVscy8ucmVsc1BLAQItABQABgAIAAAAIQCyS+8T&#10;hAIAABYFAAAOAAAAAAAAAAAAAAAAAC4CAABkcnMvZTJvRG9jLnhtbFBLAQItABQABgAIAAAAIQA9&#10;5s3J3AAAAAgBAAAPAAAAAAAAAAAAAAAAAN4EAABkcnMvZG93bnJldi54bWxQSwUGAAAAAAQABADz&#10;AAAA5wUAAAAA&#10;" stroked="f">
                <v:textbox style="mso-fit-shape-to-text:t">
                  <w:txbxContent>
                    <w:p w:rsidR="002E4872" w:rsidRDefault="002E4872">
                      <w:r>
                        <w:object w:dxaOrig="4546" w:dyaOrig="6449">
                          <v:shape id="_x0000_i1025" type="#_x0000_t75" style="width:36.8pt;height:52.55pt" o:ole="">
                            <v:imagedata r:id="rId8" o:title=""/>
                          </v:shape>
                          <o:OLEObject Type="Embed" ProgID="MSPhotoEd.3" ShapeID="_x0000_i1025" DrawAspect="Content" ObjectID="_1524656936" r:id="rId10"/>
                        </w:object>
                      </w:r>
                    </w:p>
                  </w:txbxContent>
                </v:textbox>
              </v:shape>
            </w:pict>
          </mc:Fallback>
        </mc:AlternateContent>
      </w:r>
      <w:r>
        <w:rPr>
          <w:noProof/>
        </w:rPr>
        <mc:AlternateContent>
          <mc:Choice Requires="wpg">
            <w:drawing>
              <wp:anchor distT="0" distB="0" distL="114300" distR="114300" simplePos="0" relativeHeight="251725312" behindDoc="0" locked="0" layoutInCell="1" allowOverlap="1" wp14:anchorId="73282671" wp14:editId="6657A31A">
                <wp:simplePos x="0" y="0"/>
                <wp:positionH relativeFrom="column">
                  <wp:posOffset>0</wp:posOffset>
                </wp:positionH>
                <wp:positionV relativeFrom="paragraph">
                  <wp:posOffset>-228600</wp:posOffset>
                </wp:positionV>
                <wp:extent cx="6885305" cy="1106170"/>
                <wp:effectExtent l="9525" t="9525" r="10795" b="17780"/>
                <wp:wrapNone/>
                <wp:docPr id="34"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35"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36" name="REC 2"/>
                        <wps:cNvSpPr>
                          <a:spLocks noChangeArrowheads="1"/>
                        </wps:cNvSpPr>
                        <wps:spPr bwMode="auto">
                          <a:xfrm>
                            <a:off x="662" y="1166"/>
                            <a:ext cx="10843" cy="356"/>
                          </a:xfrm>
                          <a:prstGeom prst="rect">
                            <a:avLst/>
                          </a:prstGeom>
                          <a:solidFill>
                            <a:schemeClr val="tx2">
                              <a:lumMod val="20000"/>
                              <a:lumOff val="80000"/>
                            </a:schemeClr>
                          </a:solidFill>
                          <a:ln w="0">
                            <a:solidFill>
                              <a:schemeClr val="tx2">
                                <a:lumMod val="100000"/>
                                <a:lumOff val="0"/>
                              </a:schemeClr>
                            </a:solidFill>
                            <a:miter lim="800000"/>
                            <a:headEnd/>
                            <a:tailEnd/>
                          </a:ln>
                        </wps:spPr>
                        <wps:bodyPr rot="0" vert="horz" wrap="square" lIns="91440" tIns="45720" rIns="91440" bIns="45720" anchor="t" anchorCtr="0" upright="1">
                          <a:noAutofit/>
                        </wps:bodyPr>
                      </wps:wsp>
                      <wps:wsp>
                        <wps:cNvPr id="37"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5A4" w:rsidRPr="002E4872" w:rsidRDefault="00AE35A4">
                              <w:pPr>
                                <w:spacing w:line="360" w:lineRule="auto"/>
                                <w:rPr>
                                  <w:b/>
                                  <w:sz w:val="12"/>
                                  <w:szCs w:val="12"/>
                                </w:rPr>
                              </w:pPr>
                            </w:p>
                          </w:txbxContent>
                        </wps:txbx>
                        <wps:bodyPr rot="0" vert="horz" wrap="square" lIns="0" tIns="0" rIns="0" bIns="0" anchor="t" anchorCtr="0" upright="1">
                          <a:noAutofit/>
                        </wps:bodyPr>
                      </wps:wsp>
                      <wps:wsp>
                        <wps:cNvPr id="38"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841AB" w:rsidRDefault="00880B14">
                              <w:pPr>
                                <w:pStyle w:val="Masthead"/>
                                <w:rPr>
                                  <w:rFonts w:ascii="Old English Text MT" w:hAnsi="Old English Text MT"/>
                                  <w:color w:val="auto"/>
                                </w:rPr>
                              </w:pPr>
                              <w:r w:rsidRPr="00AE35A4">
                                <w:rPr>
                                  <w:rFonts w:ascii="Old English Text MT" w:hAnsi="Old English Text MT"/>
                                  <w:color w:val="auto"/>
                                </w:rPr>
                                <w:t>Chlorine Times</w:t>
                              </w:r>
                            </w:p>
                            <w:p w:rsidR="00AE35A4" w:rsidRPr="00AE35A4" w:rsidRDefault="00AE35A4">
                              <w:pPr>
                                <w:pStyle w:val="Masthead"/>
                                <w:rPr>
                                  <w:rFonts w:ascii="Old English Text MT" w:hAnsi="Old English Text MT"/>
                                  <w:color w:val="auto"/>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282671" id="Group 242" o:spid="_x0000_s1029" style="position:absolute;margin-left:0;margin-top:-18pt;width:542.15pt;height:87.1pt;z-index:251725312" coordorigin="662,1166" coordsize="10843,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rqNTAQAAPcQAAAOAAAAZHJzL2Uyb0RvYy54bWzsWNtu4zYQfS/QfyD47lgX6oooi8SXoEDa&#10;XexuP4CWqAsqiSopx06L/nuHpCQ7Towmu90ALdYPAm8azpyZOTPy5bt9U6N7JmTF2wTbFxZGrE15&#10;VrVFgn/9vJ6FGMmethmtecsS/MAkfnf14w+Xuy5mDi95nTGBQEgr412X4LLvu3g+l2nJGioveMda&#10;2My5aGgPU1HMM0F3IL2p545l+fMdF1kneMqkhNWl2cRXWn6es7R/n+eS9ahOMOjW66fQz416zq8u&#10;aVwI2pVVOqhBv0CLhlYtXDqJWtKeoq2onohqqlRwyfP+IuXNnOd5lTJtA1hjWyfW3Aq+7bQtRbwr&#10;ugkmgPYEpy8Wm/5y/0GgKkuwSzBqaQM+0tcihzgKnV1XxHDoVnSfug/CmAjDO57+JmF7frqv5oU5&#10;jDa7n3kGAum25xqdfS4aJQLsRnvthIfJCWzfoxQW/TD0XMvDKIU927Z8OxjclJbgS/We7zsY6V3f&#10;Nx5My9Xwum2FxB1eDowJcxqbi7Wyg3LKMgg5eUBVfh2qn0raMe0sqQAbUQVDDKofIRZpW9QMeQZX&#10;fWwEVRpEUcsXJZxi10LwXcloBlrZ6jzofvSCmkjwxz9CHFi2gcq1iYFqxNm2ggD2NMpepDcnoGjc&#10;CdnfMt4gNUiwAOW1B+n9neyVOocjyqGS11W2rupaT0SxWdQC3VNIurX+aQtOjtUt2iXY8YhladHn&#10;Zfjwc93nZDRVD/RRV02CQ0v9jI0KuFWbgZ407mlVmzHoXLcDkgo8EwIbnj0AkIIbbgAug0HJxR8Y&#10;7YAXEix/31LBMKp/asEZkU2IIhI9IV7gwEQc72yOd2ibgqgE9xiZ4aI35LPtRFWUcJOtbW/5NeRI&#10;XmlolXONVoOyEKVvFa7+FK6rBRoI4CjuwIXfKFCf5vQhUKeMdj2d7/9WnKoiw6ZI7feO9kW9bYC2&#10;TPRCiRljCpYV/eig1rE2xuMoRSfFoyA2Ef5cdI/vGHHP3Wyrm4dwPr5aLwEAukIq5Z9e+z0pjjqI&#10;V1XGMxwejEnxWcXkDd+jQDn/iJFRv4flMZu/VY7YbjiweeifsnkUAhEpMleMZAh6rLav5PKWKyLX&#10;3KnoksbTwkCgNAYYoAyoPQWI7nP+jKxoFa5CMiOOv5oRa7mcXa8XZOav7cBbusvFYmn/pRLMJnFZ&#10;ZRlr1TVjz2WTl1Xfofsz3dLUdT3KOvmS8jN/rIZOIrDlxCTbIdaNE83WfhjMyJp4syiwwpllRzeR&#10;b5GILNePTbqrWvb1Jqm6GHmOp+novG2aIUZnPzr2SgaYPKLUP0AB7h4drbuPQ83s95u9aRrHPHhl&#10;FZ0q6FQ9YWAqJwz+c1UTPnJMkzcRRDgCA62g6vHehiCI6w8EAdGpNDAJqttqMhIEdMhj0HxniPMN&#10;6v+BIc4332/GEDoMDx3ti/vsN2MI/VEIX9ea94Z/AtTn+/Ecxsf/V1z9DQAA//8DAFBLAwQUAAYA&#10;CAAAACEANg6pYN8AAAAJAQAADwAAAGRycy9kb3ducmV2LnhtbEyPQWvCQBCF74X+h2WE3nQT00qI&#10;2YhI25MUqoXS25gdk2B2NmTXJP77rqf29ob3ePO9fDOZVgzUu8aygngRgSAurW64UvB1fJunIJxH&#10;1thaJgU3crApHh9yzLQd+ZOGg69EKGGXoYLa+y6T0pU1GXQL2xEH72x7gz6cfSV1j2MoN61cRtFK&#10;Gmw4fKixo11N5eVwNQreRxy3Sfw67C/n3e3n+PLxvY9JqafZtF2D8DT5vzDc8QM6FIHpZK+snWgV&#10;hCFewTxZBXG3o/Q5AXEKKkmXIItc/l9Q/AIAAP//AwBQSwECLQAUAAYACAAAACEAtoM4kv4AAADh&#10;AQAAEwAAAAAAAAAAAAAAAAAAAAAAW0NvbnRlbnRfVHlwZXNdLnhtbFBLAQItABQABgAIAAAAIQA4&#10;/SH/1gAAAJQBAAALAAAAAAAAAAAAAAAAAC8BAABfcmVscy8ucmVsc1BLAQItABQABgAIAAAAIQBi&#10;6rqNTAQAAPcQAAAOAAAAAAAAAAAAAAAAAC4CAABkcnMvZTJvRG9jLnhtbFBLAQItABQABgAIAAAA&#10;IQA2Dqlg3wAAAAkBAAAPAAAAAAAAAAAAAAAAAKYGAABkcnMvZG93bnJldi54bWxQSwUGAAAAAAQA&#10;BADzAAAAsgcAAAAA&#10;">
                <v:rect id="Rectangle 5" o:spid="_x0000_s1030" style="position:absolute;left:701;top:1314;width:10771;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q8EA&#10;AADbAAAADwAAAGRycy9kb3ducmV2LnhtbESPQWsCMRSE74X+h/AKvdWsFqXdGkUtRa9a8fzYvO5u&#10;3feyJlHXf28EweMwM98w42nHjTqRD7UTA/1eBoqkcLaW0sD29+ftA1SIKBYbJ2TgQgGmk+enMebW&#10;nWVNp00sVYJIyNFAFWObax2KihhDz7UkyftznjEm6UttPZ4TnBs9yLKRZqwlLVTY0qKiYr85soFF&#10;vePDZxx8d3z599oLz5eOjXl96WZfoCJ18RG+t1fWwPsQbl/SD9CT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lfqvBAAAA2wAAAA8AAAAAAAAAAAAAAAAAmAIAAGRycy9kb3du&#10;cmV2LnhtbFBLBQYAAAAABAAEAPUAAACGAwAAAAA=&#10;" strokecolor="#663" strokeweight="2pt"/>
                <v:rect id="REC 2" o:spid="_x0000_s1031" style="position:absolute;left:662;top:1166;width:1084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CftsYA&#10;AADbAAAADwAAAGRycy9kb3ducmV2LnhtbESPQUvDQBSE74L/YXkFL9Ju1LaE2G0RUeihhzYKvT6z&#10;r0na7NuYfabx37tCocdhZr5hFqvBNaqnLtSeDTxMElDEhbc1lwY+P97HKaggyBYbz2TglwKslrc3&#10;C8ysP/OO+lxKFSEcMjRQibSZ1qGoyGGY+JY4egffOZQou1LbDs8R7hr9mCRz7bDmuFBhS68VFaf8&#10;xxmQr+k2/T7O5K1Pt+u9Dpv7It8YczcaXp5BCQ1yDV/aa2vgaQ7/X+IP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CftsYAAADbAAAADwAAAAAAAAAAAAAAAACYAgAAZHJz&#10;L2Rvd25yZXYueG1sUEsFBgAAAAAEAAQA9QAAAIsDAAAAAA==&#10;" fillcolor="#c6d9f1 [671]" strokecolor="#1f497d [3215]" strokeweight="0"/>
                <v:shape id="Text Box 7" o:spid="_x0000_s1032" type="#_x0000_t202" style="position:absolute;left:1381;top:186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AE35A4" w:rsidRPr="002E4872" w:rsidRDefault="00AE35A4">
                        <w:pPr>
                          <w:spacing w:line="360" w:lineRule="auto"/>
                          <w:rPr>
                            <w:b/>
                            <w:sz w:val="12"/>
                            <w:szCs w:val="12"/>
                          </w:rPr>
                        </w:pPr>
                      </w:p>
                    </w:txbxContent>
                  </v:textbox>
                </v:shape>
                <v:shape id="Text Box 8" o:spid="_x0000_s1033" type="#_x0000_t202" style="position:absolute;left:4361;top:1604;width:64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g8EA&#10;AADbAAAADwAAAGRycy9kb3ducmV2LnhtbERPy4rCMBTdC/5DuAPuNFVBtBplEARRwcfMwuWd5k7b&#10;meSmNlHr35uF4PJw3rNFY424Ue1Lxwr6vQQEceZ0ybmC769VdwzCB2SNxjEpeJCHxbzdmmGq3Z2P&#10;dDuFXMQQ9ikqKEKoUil9VpBF33MVceR+XW0xRFjnUtd4j+HWyEGSjKTFkmNDgRUtC8r+T1er4Oe6&#10;P55xU24nm6U5XPp/JttVRqnOR/M5BRGoCW/xy73WCoZxbPwSf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IP4PBAAAA2wAAAA8AAAAAAAAAAAAAAAAAmAIAAGRycy9kb3du&#10;cmV2LnhtbFBLBQYAAAAABAAEAPUAAACGAwAAAAA=&#10;" filled="f" stroked="f" strokecolor="white">
                  <v:textbox inset="0,0,0,0">
                    <w:txbxContent>
                      <w:p w:rsidR="00E841AB" w:rsidRDefault="00880B14">
                        <w:pPr>
                          <w:pStyle w:val="Masthead"/>
                          <w:rPr>
                            <w:rFonts w:ascii="Old English Text MT" w:hAnsi="Old English Text MT"/>
                            <w:color w:val="auto"/>
                          </w:rPr>
                        </w:pPr>
                        <w:r w:rsidRPr="00AE35A4">
                          <w:rPr>
                            <w:rFonts w:ascii="Old English Text MT" w:hAnsi="Old English Text MT"/>
                            <w:color w:val="auto"/>
                          </w:rPr>
                          <w:t>Chlorine Times</w:t>
                        </w:r>
                      </w:p>
                      <w:p w:rsidR="00AE35A4" w:rsidRPr="00AE35A4" w:rsidRDefault="00AE35A4">
                        <w:pPr>
                          <w:pStyle w:val="Masthead"/>
                          <w:rPr>
                            <w:rFonts w:ascii="Old English Text MT" w:hAnsi="Old English Text MT"/>
                            <w:color w:val="auto"/>
                          </w:rPr>
                        </w:pPr>
                      </w:p>
                    </w:txbxContent>
                  </v:textbox>
                </v:shape>
              </v:group>
            </w:pict>
          </mc:Fallback>
        </mc:AlternateContent>
      </w:r>
      <w:r w:rsidR="00AE35A4">
        <w:rPr>
          <w:noProof/>
        </w:rPr>
        <w:t>H</w:t>
      </w:r>
    </w:p>
    <w:p w:rsidR="00E841AB" w:rsidRDefault="003F79FB">
      <w:pPr>
        <w:rPr>
          <w:noProof/>
        </w:rPr>
      </w:pPr>
      <w:r>
        <w:rPr>
          <w:noProof/>
        </w:rPr>
        <mc:AlternateContent>
          <mc:Choice Requires="wps">
            <w:drawing>
              <wp:anchor distT="0" distB="0" distL="114300" distR="114300" simplePos="0" relativeHeight="251727360" behindDoc="0" locked="0" layoutInCell="1" allowOverlap="1" wp14:anchorId="1B223C28" wp14:editId="0B6A8222">
                <wp:simplePos x="0" y="0"/>
                <wp:positionH relativeFrom="column">
                  <wp:posOffset>721360</wp:posOffset>
                </wp:positionH>
                <wp:positionV relativeFrom="paragraph">
                  <wp:posOffset>31115</wp:posOffset>
                </wp:positionV>
                <wp:extent cx="1139825" cy="601980"/>
                <wp:effectExtent l="0" t="0" r="0" b="1270"/>
                <wp:wrapNone/>
                <wp:docPr id="33"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601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4872" w:rsidRPr="002E4872" w:rsidRDefault="002E4872">
                            <w:pPr>
                              <w:rPr>
                                <w:b/>
                                <w:color w:val="1F497D" w:themeColor="text2"/>
                                <w:sz w:val="16"/>
                                <w:szCs w:val="16"/>
                              </w:rPr>
                            </w:pPr>
                            <w:r w:rsidRPr="002E4872">
                              <w:rPr>
                                <w:b/>
                                <w:color w:val="1F497D" w:themeColor="text2"/>
                                <w:sz w:val="16"/>
                                <w:szCs w:val="16"/>
                              </w:rPr>
                              <w:t>N</w:t>
                            </w:r>
                            <w:r w:rsidR="003F79FB">
                              <w:rPr>
                                <w:b/>
                                <w:color w:val="1F497D" w:themeColor="text2"/>
                                <w:sz w:val="16"/>
                                <w:szCs w:val="16"/>
                              </w:rPr>
                              <w:t>orth East Florida Pool Service</w:t>
                            </w:r>
                          </w:p>
                          <w:p w:rsidR="002E4872" w:rsidRDefault="002E4872">
                            <w:pPr>
                              <w:rPr>
                                <w:sz w:val="16"/>
                                <w:szCs w:val="16"/>
                              </w:rPr>
                            </w:pPr>
                          </w:p>
                          <w:p w:rsidR="002E4872" w:rsidRPr="002E4872" w:rsidRDefault="00A66D33">
                            <w:pPr>
                              <w:rPr>
                                <w:sz w:val="16"/>
                                <w:szCs w:val="16"/>
                              </w:rPr>
                            </w:pPr>
                            <w:r>
                              <w:rPr>
                                <w:sz w:val="16"/>
                                <w:szCs w:val="16"/>
                              </w:rPr>
                              <w:t xml:space="preserve">June </w:t>
                            </w:r>
                            <w:r w:rsidR="000416F0">
                              <w:rPr>
                                <w:sz w:val="16"/>
                                <w:szCs w:val="16"/>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23C28" id="Text Box 257" o:spid="_x0000_s1034" type="#_x0000_t202" style="position:absolute;margin-left:56.8pt;margin-top:2.45pt;width:89.75pt;height:47.4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t6ZiAIAABkFAAAOAAAAZHJzL2Uyb0RvYy54bWysVNuO0zAQfUfiHyy/d3PZ9JKo6WovFCEt&#10;F2mXD3Btp7FwbGO7TRbEvzN22lIWkBAiD4mdGZ85M3PGy6uhk2jPrRNa1Ti7SDHiimom1LbGHx/X&#10;kwVGzhPFiNSK1/iJO3y1evli2ZuK57rVknGLAES5qjc1br03VZI42vKOuAttuAJjo21HPGztNmGW&#10;9IDeySRP01nSa8uM1ZQ7B3/vRiNeRfym4dS/bxrHPZI1Bm4+vm18b8I7WS1JtbXEtIIeaJB/YNER&#10;oSDoCeqOeIJ2VvwC1QlqtdONv6C6S3TTCMpjDpBNlj7L5qElhsdcoDjOnMrk/h8sfbf/YJFgNb68&#10;xEiRDnr0yAePbvSA8uk8FKg3rgK/BwOefgADNDom68y9pp8cUvq2JWrLr63VfcsJA4JZOJmcHR1x&#10;XADZ9G81g0Bk53UEGhrbhepBPRCgQ6OeTs0JZGgImV2Wi3yKEQXbLM3KRexeQqrjaWOdf811h8Ki&#10;xhaaH9HJ/t75wIZUR5cQzGkp2FpIGTd2u7mVFu0JCGUdn5jAMzepgrPS4diIOP4BkhAj2ALd2Piv&#10;ZZYX6U1eTtazxXxSrIvppJyniwlQvylnaVEWd+tvgWBWVK1gjKt7ofhRhFnxd00+jMMonyhD1Ne4&#10;nEKlYl5/TDKNz++S7ISHmZSiq/Hi5ESq0NhXikHapPJEyHGd/Ew/VhlqcPzGqkQZhM6PGvDDZoiS&#10;mx7VtdHsCXRhNbQNmg/3CSxabb9g1MNs1th93hHLMZJvFGirzIoiDHPcFNN5Dht7btmcW4iiAFVj&#10;j9G4vPXjBbAzVmxbiDSqWelr0GMjolSCcEdWBxXD/MWcDndFGPDzffT6caOtvgMAAP//AwBQSwME&#10;FAAGAAgAAAAhABt1jFfdAAAACAEAAA8AAABkcnMvZG93bnJldi54bWxMj0FPg0AUhO8m/ofNM/Fi&#10;7EJbQShLoyaaXlv7Ax7sK5Cyu4TdFvrvfZ70OJnJzDfFdja9uNLoO2cVxIsIBNna6c42Co7fn8+v&#10;IHxAq7F3lhTcyMO2vL8rMNdusnu6HkIjuMT6HBW0IQy5lL5uyaBfuIEseyc3Ggwsx0bqEScuN71c&#10;RlEiDXaWF1oc6KOl+ny4GAWn3fT0kk3VVzim+3Xyjl1auZtSjw/z2wZEoDn8heEXn9GhZKbKXaz2&#10;omcdrxKOKlhnINhfZqsYRKUgy1KQZSH/Hyh/AAAA//8DAFBLAQItABQABgAIAAAAIQC2gziS/gAA&#10;AOEBAAATAAAAAAAAAAAAAAAAAAAAAABbQ29udGVudF9UeXBlc10ueG1sUEsBAi0AFAAGAAgAAAAh&#10;ADj9If/WAAAAlAEAAAsAAAAAAAAAAAAAAAAALwEAAF9yZWxzLy5yZWxzUEsBAi0AFAAGAAgAAAAh&#10;ADmK3pmIAgAAGQUAAA4AAAAAAAAAAAAAAAAALgIAAGRycy9lMm9Eb2MueG1sUEsBAi0AFAAGAAgA&#10;AAAhABt1jFfdAAAACAEAAA8AAAAAAAAAAAAAAAAA4gQAAGRycy9kb3ducmV2LnhtbFBLBQYAAAAA&#10;BAAEAPMAAADsBQAAAAA=&#10;" stroked="f">
                <v:textbox>
                  <w:txbxContent>
                    <w:p w:rsidR="002E4872" w:rsidRPr="002E4872" w:rsidRDefault="002E4872">
                      <w:pPr>
                        <w:rPr>
                          <w:b/>
                          <w:color w:val="1F497D" w:themeColor="text2"/>
                          <w:sz w:val="16"/>
                          <w:szCs w:val="16"/>
                        </w:rPr>
                      </w:pPr>
                      <w:r w:rsidRPr="002E4872">
                        <w:rPr>
                          <w:b/>
                          <w:color w:val="1F497D" w:themeColor="text2"/>
                          <w:sz w:val="16"/>
                          <w:szCs w:val="16"/>
                        </w:rPr>
                        <w:t>N</w:t>
                      </w:r>
                      <w:r w:rsidR="003F79FB">
                        <w:rPr>
                          <w:b/>
                          <w:color w:val="1F497D" w:themeColor="text2"/>
                          <w:sz w:val="16"/>
                          <w:szCs w:val="16"/>
                        </w:rPr>
                        <w:t>orth East Florida Pool Service</w:t>
                      </w:r>
                    </w:p>
                    <w:p w:rsidR="002E4872" w:rsidRDefault="002E4872">
                      <w:pPr>
                        <w:rPr>
                          <w:sz w:val="16"/>
                          <w:szCs w:val="16"/>
                        </w:rPr>
                      </w:pPr>
                    </w:p>
                    <w:p w:rsidR="002E4872" w:rsidRPr="002E4872" w:rsidRDefault="00A66D33">
                      <w:pPr>
                        <w:rPr>
                          <w:sz w:val="16"/>
                          <w:szCs w:val="16"/>
                        </w:rPr>
                      </w:pPr>
                      <w:r>
                        <w:rPr>
                          <w:sz w:val="16"/>
                          <w:szCs w:val="16"/>
                        </w:rPr>
                        <w:t xml:space="preserve">June </w:t>
                      </w:r>
                      <w:r w:rsidR="000416F0">
                        <w:rPr>
                          <w:sz w:val="16"/>
                          <w:szCs w:val="16"/>
                        </w:rPr>
                        <w:t>2016</w:t>
                      </w:r>
                    </w:p>
                  </w:txbxContent>
                </v:textbox>
              </v:shape>
            </w:pict>
          </mc:Fallback>
        </mc:AlternateContent>
      </w:r>
    </w:p>
    <w:p w:rsidR="00E841AB" w:rsidRDefault="00212B84">
      <w:pPr>
        <w:rPr>
          <w:noProof/>
        </w:rPr>
      </w:pPr>
      <w:r>
        <w:rPr>
          <w:noProof/>
        </w:rPr>
        <w:drawing>
          <wp:anchor distT="0" distB="0" distL="114300" distR="114300" simplePos="0" relativeHeight="251729408" behindDoc="0" locked="0" layoutInCell="1" allowOverlap="1" wp14:anchorId="62C3150D" wp14:editId="710B7773">
            <wp:simplePos x="0" y="0"/>
            <wp:positionH relativeFrom="column">
              <wp:posOffset>6296660</wp:posOffset>
            </wp:positionH>
            <wp:positionV relativeFrom="paragraph">
              <wp:posOffset>45085</wp:posOffset>
            </wp:positionV>
            <wp:extent cx="666750" cy="650240"/>
            <wp:effectExtent l="19050" t="0" r="0" b="0"/>
            <wp:wrapNone/>
            <wp:docPr id="5" name="Picture 1" descr="C:\Documents and Settings\user\Local Settings\Temporary Internet Files\Content.IE5\D8IV0ULB\MCj0410781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IE5\D8IV0ULB\MCj04107810000[1].wmf"/>
                    <pic:cNvPicPr>
                      <a:picLocks noChangeAspect="1" noChangeArrowheads="1"/>
                    </pic:cNvPicPr>
                  </pic:nvPicPr>
                  <pic:blipFill>
                    <a:blip r:embed="rId11" cstate="print"/>
                    <a:stretch>
                      <a:fillRect/>
                    </a:stretch>
                  </pic:blipFill>
                  <pic:spPr bwMode="auto">
                    <a:xfrm>
                      <a:off x="0" y="0"/>
                      <a:ext cx="666750" cy="650240"/>
                    </a:xfrm>
                    <a:prstGeom prst="rect">
                      <a:avLst/>
                    </a:prstGeom>
                    <a:noFill/>
                    <a:ln w="9525">
                      <a:noFill/>
                      <a:miter lim="800000"/>
                      <a:headEnd/>
                      <a:tailEnd/>
                    </a:ln>
                  </pic:spPr>
                </pic:pic>
              </a:graphicData>
            </a:graphic>
          </wp:anchor>
        </w:drawing>
      </w:r>
    </w:p>
    <w:p w:rsidR="00E841AB" w:rsidRDefault="00E841AB">
      <w:pPr>
        <w:rPr>
          <w:noProof/>
        </w:rPr>
      </w:pPr>
    </w:p>
    <w:p w:rsidR="00E841AB" w:rsidRDefault="00E841AB">
      <w:pPr>
        <w:rPr>
          <w:noProof/>
        </w:rPr>
      </w:pPr>
    </w:p>
    <w:p w:rsidR="00E841AB" w:rsidRDefault="00D97C47">
      <w:pPr>
        <w:rPr>
          <w:noProof/>
        </w:rPr>
      </w:pPr>
      <w:r>
        <w:rPr>
          <w:noProof/>
        </w:rPr>
        <mc:AlternateContent>
          <mc:Choice Requires="wps">
            <w:drawing>
              <wp:anchor distT="0" distB="0" distL="114300" distR="114300" simplePos="0" relativeHeight="251745792" behindDoc="0" locked="0" layoutInCell="1" allowOverlap="1" wp14:anchorId="43FC1D48" wp14:editId="39FC23C8">
                <wp:simplePos x="0" y="0"/>
                <wp:positionH relativeFrom="margin">
                  <wp:align>right</wp:align>
                </wp:positionH>
                <wp:positionV relativeFrom="paragraph">
                  <wp:posOffset>3314700</wp:posOffset>
                </wp:positionV>
                <wp:extent cx="5248275" cy="4591050"/>
                <wp:effectExtent l="0" t="0" r="28575" b="19050"/>
                <wp:wrapNone/>
                <wp:docPr id="32"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4591050"/>
                        </a:xfrm>
                        <a:prstGeom prst="rect">
                          <a:avLst/>
                        </a:prstGeom>
                        <a:solidFill>
                          <a:srgbClr val="FFFFFF"/>
                        </a:solidFill>
                        <a:ln w="9525">
                          <a:solidFill>
                            <a:srgbClr val="000000"/>
                          </a:solidFill>
                          <a:miter lim="800000"/>
                          <a:headEnd/>
                          <a:tailEnd/>
                        </a:ln>
                      </wps:spPr>
                      <wps:txbx>
                        <w:txbxContent>
                          <w:p w:rsidR="00A63F17" w:rsidRPr="00A63F17" w:rsidRDefault="00A63F17" w:rsidP="00A63F17">
                            <w:pPr>
                              <w:shd w:val="clear" w:color="auto" w:fill="FFFFFF"/>
                              <w:spacing w:before="300" w:after="150"/>
                              <w:outlineLvl w:val="2"/>
                              <w:rPr>
                                <w:rFonts w:cs="Arial"/>
                                <w:color w:val="333333"/>
                                <w:sz w:val="36"/>
                                <w:szCs w:val="36"/>
                              </w:rPr>
                            </w:pPr>
                            <w:bookmarkStart w:id="0" w:name="_GoBack"/>
                            <w:r w:rsidRPr="00A63F17">
                              <w:rPr>
                                <w:rFonts w:cs="Arial"/>
                                <w:color w:val="333333"/>
                                <w:sz w:val="36"/>
                                <w:szCs w:val="36"/>
                              </w:rPr>
                              <w:t>Ultra-Efficient Suction Pool Cleaning Robot</w:t>
                            </w:r>
                          </w:p>
                          <w:p w:rsidR="00A63F17" w:rsidRPr="00A63F17" w:rsidRDefault="00A63F17" w:rsidP="00A63F17">
                            <w:pPr>
                              <w:shd w:val="clear" w:color="auto" w:fill="FFFFFF"/>
                              <w:spacing w:before="150" w:after="150"/>
                              <w:jc w:val="center"/>
                              <w:outlineLvl w:val="3"/>
                              <w:rPr>
                                <w:rFonts w:cs="Arial"/>
                                <w:color w:val="333333"/>
                                <w:sz w:val="27"/>
                                <w:szCs w:val="27"/>
                              </w:rPr>
                            </w:pPr>
                            <w:r w:rsidRPr="00A63F17">
                              <w:rPr>
                                <w:rFonts w:cs="Arial"/>
                                <w:b/>
                                <w:bCs/>
                                <w:color w:val="333333"/>
                                <w:sz w:val="27"/>
                                <w:szCs w:val="27"/>
                              </w:rPr>
                              <w:t>Now Included!</w:t>
                            </w:r>
                          </w:p>
                          <w:p w:rsidR="00A63F17" w:rsidRPr="00A63F17" w:rsidRDefault="00A63F17" w:rsidP="00A63F17">
                            <w:pPr>
                              <w:shd w:val="clear" w:color="auto" w:fill="FFFFFF"/>
                              <w:spacing w:line="343" w:lineRule="atLeast"/>
                              <w:jc w:val="center"/>
                              <w:rPr>
                                <w:rFonts w:cs="Arial"/>
                                <w:color w:val="333333"/>
                                <w:szCs w:val="24"/>
                              </w:rPr>
                            </w:pPr>
                            <w:hyperlink r:id="rId12" w:history="1">
                              <w:r w:rsidRPr="00A63F17">
                                <w:rPr>
                                  <w:rFonts w:cs="Arial"/>
                                  <w:noProof/>
                                  <w:color w:val="29ABE2"/>
                                  <w:szCs w:val="24"/>
                                </w:rPr>
                                <w:drawing>
                                  <wp:inline distT="0" distB="0" distL="0" distR="0" wp14:anchorId="3AF1E5B5" wp14:editId="6D06347B">
                                    <wp:extent cx="1476375" cy="1000125"/>
                                    <wp:effectExtent l="0" t="0" r="9525" b="9525"/>
                                    <wp:docPr id="43" name="Picture 43" descr="NEW! Controls Excess Flow">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 Controls Excess Flow">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6375" cy="1000125"/>
                                            </a:xfrm>
                                            <a:prstGeom prst="rect">
                                              <a:avLst/>
                                            </a:prstGeom>
                                            <a:noFill/>
                                            <a:ln>
                                              <a:noFill/>
                                            </a:ln>
                                          </pic:spPr>
                                        </pic:pic>
                                      </a:graphicData>
                                    </a:graphic>
                                  </wp:inline>
                                </w:drawing>
                              </w:r>
                              <w:r w:rsidRPr="00A63F17">
                                <w:rPr>
                                  <w:rFonts w:cs="Arial"/>
                                  <w:color w:val="29ABE2"/>
                                  <w:szCs w:val="24"/>
                                </w:rPr>
                                <w:br/>
                              </w:r>
                              <w:r w:rsidRPr="00A63F17">
                                <w:rPr>
                                  <w:rFonts w:cs="Arial"/>
                                  <w:noProof/>
                                  <w:color w:val="29ABE2"/>
                                  <w:szCs w:val="24"/>
                                </w:rPr>
                                <w:drawing>
                                  <wp:inline distT="0" distB="0" distL="0" distR="0" wp14:anchorId="221849D2" wp14:editId="18D4CFF0">
                                    <wp:extent cx="1428750" cy="371475"/>
                                    <wp:effectExtent l="0" t="0" r="0" b="9525"/>
                                    <wp:docPr id="44" name="Picture 44" descr="Zodiac MX Flow Regulato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odiac MX Flow Regulator">
                                              <a:hlinkClick r:id="rId12"/>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hyperlink>
                          </w:p>
                          <w:p w:rsidR="00A63F17" w:rsidRPr="00A63F17" w:rsidRDefault="00A63F17" w:rsidP="00A63F17">
                            <w:pPr>
                              <w:shd w:val="clear" w:color="auto" w:fill="FFFFFF"/>
                              <w:spacing w:after="150" w:line="343" w:lineRule="atLeast"/>
                              <w:rPr>
                                <w:rFonts w:cs="Arial"/>
                                <w:color w:val="333333"/>
                                <w:sz w:val="20"/>
                              </w:rPr>
                            </w:pPr>
                            <w:r w:rsidRPr="00A63F17">
                              <w:rPr>
                                <w:rFonts w:cs="Arial"/>
                                <w:color w:val="333333"/>
                                <w:sz w:val="20"/>
                              </w:rPr>
                              <w:t xml:space="preserve">The Zodiac MX8 is ready to battle your pool's toughest dirt and debris. The dual cyclonic suction enables the MX8 to move faster and deliver unsurpassed vacuum power, while requiring 30% less flow. Its </w:t>
                            </w:r>
                            <w:proofErr w:type="spellStart"/>
                            <w:r w:rsidRPr="00A63F17">
                              <w:rPr>
                                <w:rFonts w:cs="Arial"/>
                                <w:color w:val="333333"/>
                                <w:sz w:val="20"/>
                              </w:rPr>
                              <w:t>ultra efficient</w:t>
                            </w:r>
                            <w:proofErr w:type="spellEnd"/>
                            <w:r w:rsidRPr="00A63F17">
                              <w:rPr>
                                <w:rFonts w:cs="Arial"/>
                                <w:color w:val="333333"/>
                                <w:sz w:val="20"/>
                              </w:rPr>
                              <w:t xml:space="preserve"> design requires less flow than any cleaner in its class for maximum energy savings. Best choice for solar, 2-speed, and variable-speed pumps.</w:t>
                            </w:r>
                          </w:p>
                          <w:p w:rsidR="00651F84" w:rsidRPr="00A63F17" w:rsidRDefault="00A63F17" w:rsidP="00A63F17">
                            <w:pPr>
                              <w:shd w:val="clear" w:color="auto" w:fill="FFFFFF"/>
                              <w:spacing w:after="150" w:line="343" w:lineRule="atLeast"/>
                              <w:rPr>
                                <w:sz w:val="20"/>
                              </w:rPr>
                            </w:pPr>
                            <w:r w:rsidRPr="00A63F17">
                              <w:rPr>
                                <w:rFonts w:cs="Arial"/>
                                <w:color w:val="333333"/>
                                <w:sz w:val="20"/>
                              </w:rPr>
                              <w:t xml:space="preserve">It has a wider cleaning path than competitor models, with a large vacuum inlet to capture larger debris. </w:t>
                            </w:r>
                            <w:proofErr w:type="spellStart"/>
                            <w:proofErr w:type="gramStart"/>
                            <w:r w:rsidRPr="00A63F17">
                              <w:rPr>
                                <w:rFonts w:cs="Arial"/>
                                <w:color w:val="333333"/>
                                <w:sz w:val="20"/>
                              </w:rPr>
                              <w:t>maX</w:t>
                            </w:r>
                            <w:proofErr w:type="spellEnd"/>
                            <w:r w:rsidRPr="00A63F17">
                              <w:rPr>
                                <w:rFonts w:cs="Arial"/>
                                <w:color w:val="333333"/>
                                <w:sz w:val="20"/>
                              </w:rPr>
                              <w:t>-drive</w:t>
                            </w:r>
                            <w:proofErr w:type="gramEnd"/>
                            <w:r w:rsidRPr="00A63F17">
                              <w:rPr>
                                <w:rFonts w:cs="Arial"/>
                                <w:color w:val="333333"/>
                                <w:sz w:val="20"/>
                              </w:rPr>
                              <w:t xml:space="preserve"> technology promotes maximum torque and extreme maneuverability, allowing the MX8 to aggressively clean your pool walls and floors. Its twist locking hose enables quick, secure attachment to the cleaner head and the cleaner includes 39 feet of hose.</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C1D48" id="Text Box 283" o:spid="_x0000_s1035" type="#_x0000_t202" style="position:absolute;margin-left:362.05pt;margin-top:261pt;width:413.25pt;height:361.5pt;z-index:251745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UbnMQIAAFsEAAAOAAAAZHJzL2Uyb0RvYy54bWysVNtu2zAMfR+wfxD0vthx4zYx4hRdugwD&#10;ugvQ7gNkWbaFyaImKbG7rx8lJ1nQbS/D/CCIInVEnkN6fTv2ihyEdRJ0SeezlBKhOdRStyX9+rR7&#10;s6TEeaZrpkCLkj4LR283r1+tB1OIDDpQtbAEQbQrBlPSzntTJInjneiZm4ERGp0N2J55NG2b1JYN&#10;iN6rJEvT62QAWxsLXDiHp/eTk24iftMI7j83jROeqJJibj6uNq5VWJPNmhWtZaaT/JgG+4cseiY1&#10;PnqGumeekb2Vv0H1kltw0PgZhz6BppFcxBqwmnn6oprHjhkRa0FynDnT5P4fLP90+GKJrEt6lVGi&#10;WY8aPYnRk7cwkmx5FQgajCsw7tFgpB/RgULHYp15AP7NEQ3bjulW3FkLQydYjQnOw83k4uqE4wJI&#10;NXyEGh9iew8RaGxsH9hDPgiio1DPZ3FCMhwP82yxzG5ySjj6FvlqnuZRvoQVp+vGOv9eQE/CpqQW&#10;1Y/w7PDgfEiHFaeQ8JoDJeudVCoatq22ypIDw07ZxS9W8CJMaTKUdJVn+cTAXyHS+P0JopceW17J&#10;vqTLcxArAm/vdB0b0jOppj2mrPSRyMDdxKIfqzGKdn3Sp4L6GZm1MHU4TiRuOrA/KBmwu0vqvu+Z&#10;FZSoDxrVWc0XizAO0VjkNxka9tJTXXqY5ghVUk/JtN36aYT2xsq2w5emftBwh4o2MnIdpJ+yOqaP&#10;HRwlOE5bGJFLO0b9+idsfgIAAP//AwBQSwMEFAAGAAgAAAAhAIWxHe/fAAAACQEAAA8AAABkcnMv&#10;ZG93bnJldi54bWxMj8FOwzAQRO9I/IO1SFwQdTBNCCFOhZBAcIO2gqsbu0mEvQ62m4a/ZznBbUcz&#10;mn1Tr2Zn2WRCHDxKuFpkwAy2Xg/YSdhuHi9LYDEp1Mp6NBK+TYRVc3pSq0r7I76ZaZ06RiUYKyWh&#10;T2msOI9tb5yKCz8aJG/vg1OJZOi4DupI5c5ykWUFd2pA+tCr0Tz0pv1cH5yEcvk8fcSX69f3ttjb&#10;23RxMz19BSnPz+b7O2DJzOkvDL/4hA4NMe38AXVkVgINSRJyIegguxRFDmxHObHMM+BNzf8vaH4A&#10;AAD//wMAUEsBAi0AFAAGAAgAAAAhALaDOJL+AAAA4QEAABMAAAAAAAAAAAAAAAAAAAAAAFtDb250&#10;ZW50X1R5cGVzXS54bWxQSwECLQAUAAYACAAAACEAOP0h/9YAAACUAQAACwAAAAAAAAAAAAAAAAAv&#10;AQAAX3JlbHMvLnJlbHNQSwECLQAUAAYACAAAACEAOclG5zECAABbBAAADgAAAAAAAAAAAAAAAAAu&#10;AgAAZHJzL2Uyb0RvYy54bWxQSwECLQAUAAYACAAAACEAhbEd798AAAAJAQAADwAAAAAAAAAAAAAA&#10;AACLBAAAZHJzL2Rvd25yZXYueG1sUEsFBgAAAAAEAAQA8wAAAJcFAAAAAA==&#10;">
                <v:textbox>
                  <w:txbxContent>
                    <w:p w:rsidR="00A63F17" w:rsidRPr="00A63F17" w:rsidRDefault="00A63F17" w:rsidP="00A63F17">
                      <w:pPr>
                        <w:shd w:val="clear" w:color="auto" w:fill="FFFFFF"/>
                        <w:spacing w:before="300" w:after="150"/>
                        <w:outlineLvl w:val="2"/>
                        <w:rPr>
                          <w:rFonts w:cs="Arial"/>
                          <w:color w:val="333333"/>
                          <w:sz w:val="36"/>
                          <w:szCs w:val="36"/>
                        </w:rPr>
                      </w:pPr>
                      <w:bookmarkStart w:id="1" w:name="_GoBack"/>
                      <w:r w:rsidRPr="00A63F17">
                        <w:rPr>
                          <w:rFonts w:cs="Arial"/>
                          <w:color w:val="333333"/>
                          <w:sz w:val="36"/>
                          <w:szCs w:val="36"/>
                        </w:rPr>
                        <w:t>Ultra-Efficient Suction Pool Cleaning Robot</w:t>
                      </w:r>
                    </w:p>
                    <w:p w:rsidR="00A63F17" w:rsidRPr="00A63F17" w:rsidRDefault="00A63F17" w:rsidP="00A63F17">
                      <w:pPr>
                        <w:shd w:val="clear" w:color="auto" w:fill="FFFFFF"/>
                        <w:spacing w:before="150" w:after="150"/>
                        <w:jc w:val="center"/>
                        <w:outlineLvl w:val="3"/>
                        <w:rPr>
                          <w:rFonts w:cs="Arial"/>
                          <w:color w:val="333333"/>
                          <w:sz w:val="27"/>
                          <w:szCs w:val="27"/>
                        </w:rPr>
                      </w:pPr>
                      <w:r w:rsidRPr="00A63F17">
                        <w:rPr>
                          <w:rFonts w:cs="Arial"/>
                          <w:b/>
                          <w:bCs/>
                          <w:color w:val="333333"/>
                          <w:sz w:val="27"/>
                          <w:szCs w:val="27"/>
                        </w:rPr>
                        <w:t>Now Included!</w:t>
                      </w:r>
                    </w:p>
                    <w:p w:rsidR="00A63F17" w:rsidRPr="00A63F17" w:rsidRDefault="00A63F17" w:rsidP="00A63F17">
                      <w:pPr>
                        <w:shd w:val="clear" w:color="auto" w:fill="FFFFFF"/>
                        <w:spacing w:line="343" w:lineRule="atLeast"/>
                        <w:jc w:val="center"/>
                        <w:rPr>
                          <w:rFonts w:cs="Arial"/>
                          <w:color w:val="333333"/>
                          <w:szCs w:val="24"/>
                        </w:rPr>
                      </w:pPr>
                      <w:hyperlink r:id="rId15" w:history="1">
                        <w:r w:rsidRPr="00A63F17">
                          <w:rPr>
                            <w:rFonts w:cs="Arial"/>
                            <w:noProof/>
                            <w:color w:val="29ABE2"/>
                            <w:szCs w:val="24"/>
                          </w:rPr>
                          <w:drawing>
                            <wp:inline distT="0" distB="0" distL="0" distR="0" wp14:anchorId="3AF1E5B5" wp14:editId="6D06347B">
                              <wp:extent cx="1476375" cy="1000125"/>
                              <wp:effectExtent l="0" t="0" r="9525" b="9525"/>
                              <wp:docPr id="43" name="Picture 43" descr="NEW! Controls Excess Flow">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 Controls Excess Flow">
                                        <a:hlinkClick r:id="rId15"/>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6375" cy="1000125"/>
                                      </a:xfrm>
                                      <a:prstGeom prst="rect">
                                        <a:avLst/>
                                      </a:prstGeom>
                                      <a:noFill/>
                                      <a:ln>
                                        <a:noFill/>
                                      </a:ln>
                                    </pic:spPr>
                                  </pic:pic>
                                </a:graphicData>
                              </a:graphic>
                            </wp:inline>
                          </w:drawing>
                        </w:r>
                        <w:r w:rsidRPr="00A63F17">
                          <w:rPr>
                            <w:rFonts w:cs="Arial"/>
                            <w:color w:val="29ABE2"/>
                            <w:szCs w:val="24"/>
                          </w:rPr>
                          <w:br/>
                        </w:r>
                        <w:r w:rsidRPr="00A63F17">
                          <w:rPr>
                            <w:rFonts w:cs="Arial"/>
                            <w:noProof/>
                            <w:color w:val="29ABE2"/>
                            <w:szCs w:val="24"/>
                          </w:rPr>
                          <w:drawing>
                            <wp:inline distT="0" distB="0" distL="0" distR="0" wp14:anchorId="221849D2" wp14:editId="18D4CFF0">
                              <wp:extent cx="1428750" cy="371475"/>
                              <wp:effectExtent l="0" t="0" r="0" b="9525"/>
                              <wp:docPr id="44" name="Picture 44" descr="Zodiac MX Flow Regulato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odiac MX Flow Regulator">
                                        <a:hlinkClick r:id="rId12"/>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hyperlink>
                    </w:p>
                    <w:p w:rsidR="00A63F17" w:rsidRPr="00A63F17" w:rsidRDefault="00A63F17" w:rsidP="00A63F17">
                      <w:pPr>
                        <w:shd w:val="clear" w:color="auto" w:fill="FFFFFF"/>
                        <w:spacing w:after="150" w:line="343" w:lineRule="atLeast"/>
                        <w:rPr>
                          <w:rFonts w:cs="Arial"/>
                          <w:color w:val="333333"/>
                          <w:sz w:val="20"/>
                        </w:rPr>
                      </w:pPr>
                      <w:r w:rsidRPr="00A63F17">
                        <w:rPr>
                          <w:rFonts w:cs="Arial"/>
                          <w:color w:val="333333"/>
                          <w:sz w:val="20"/>
                        </w:rPr>
                        <w:t xml:space="preserve">The Zodiac MX8 is ready to battle your pool's toughest dirt and debris. The dual cyclonic suction enables the MX8 to move faster and deliver unsurpassed vacuum power, while requiring 30% less flow. Its </w:t>
                      </w:r>
                      <w:proofErr w:type="spellStart"/>
                      <w:r w:rsidRPr="00A63F17">
                        <w:rPr>
                          <w:rFonts w:cs="Arial"/>
                          <w:color w:val="333333"/>
                          <w:sz w:val="20"/>
                        </w:rPr>
                        <w:t>ultra efficient</w:t>
                      </w:r>
                      <w:proofErr w:type="spellEnd"/>
                      <w:r w:rsidRPr="00A63F17">
                        <w:rPr>
                          <w:rFonts w:cs="Arial"/>
                          <w:color w:val="333333"/>
                          <w:sz w:val="20"/>
                        </w:rPr>
                        <w:t xml:space="preserve"> design requires less flow than any cleaner in its class for maximum energy savings. Best choice for solar, 2-speed, and variable-speed pumps.</w:t>
                      </w:r>
                    </w:p>
                    <w:p w:rsidR="00651F84" w:rsidRPr="00A63F17" w:rsidRDefault="00A63F17" w:rsidP="00A63F17">
                      <w:pPr>
                        <w:shd w:val="clear" w:color="auto" w:fill="FFFFFF"/>
                        <w:spacing w:after="150" w:line="343" w:lineRule="atLeast"/>
                        <w:rPr>
                          <w:sz w:val="20"/>
                        </w:rPr>
                      </w:pPr>
                      <w:r w:rsidRPr="00A63F17">
                        <w:rPr>
                          <w:rFonts w:cs="Arial"/>
                          <w:color w:val="333333"/>
                          <w:sz w:val="20"/>
                        </w:rPr>
                        <w:t xml:space="preserve">It has a wider cleaning path than competitor models, with a large vacuum inlet to capture larger debris. </w:t>
                      </w:r>
                      <w:proofErr w:type="spellStart"/>
                      <w:proofErr w:type="gramStart"/>
                      <w:r w:rsidRPr="00A63F17">
                        <w:rPr>
                          <w:rFonts w:cs="Arial"/>
                          <w:color w:val="333333"/>
                          <w:sz w:val="20"/>
                        </w:rPr>
                        <w:t>maX</w:t>
                      </w:r>
                      <w:proofErr w:type="spellEnd"/>
                      <w:r w:rsidRPr="00A63F17">
                        <w:rPr>
                          <w:rFonts w:cs="Arial"/>
                          <w:color w:val="333333"/>
                          <w:sz w:val="20"/>
                        </w:rPr>
                        <w:t>-drive</w:t>
                      </w:r>
                      <w:proofErr w:type="gramEnd"/>
                      <w:r w:rsidRPr="00A63F17">
                        <w:rPr>
                          <w:rFonts w:cs="Arial"/>
                          <w:color w:val="333333"/>
                          <w:sz w:val="20"/>
                        </w:rPr>
                        <w:t xml:space="preserve"> technology promotes maximum torque and extreme maneuverability, allowing the MX8 to aggressively clean your pool walls and floors. Its twist locking hose enables quick, secure attachment to the cleaner head and the cleaner includes 39 feet of hose.</w:t>
                      </w:r>
                      <w:bookmarkEnd w:id="1"/>
                    </w:p>
                  </w:txbxContent>
                </v:textbox>
                <w10:wrap anchorx="margin"/>
              </v:shape>
            </w:pict>
          </mc:Fallback>
        </mc:AlternateContent>
      </w:r>
      <w:r>
        <w:rPr>
          <w:noProof/>
        </w:rPr>
        <mc:AlternateContent>
          <mc:Choice Requires="wps">
            <w:drawing>
              <wp:anchor distT="0" distB="0" distL="114300" distR="114300" simplePos="0" relativeHeight="251615744" behindDoc="0" locked="0" layoutInCell="0" allowOverlap="1" wp14:anchorId="583DEFF2" wp14:editId="5B2AED3B">
                <wp:simplePos x="0" y="0"/>
                <wp:positionH relativeFrom="page">
                  <wp:posOffset>733425</wp:posOffset>
                </wp:positionH>
                <wp:positionV relativeFrom="page">
                  <wp:posOffset>2171700</wp:posOffset>
                </wp:positionV>
                <wp:extent cx="1257300" cy="4772025"/>
                <wp:effectExtent l="0" t="0" r="0" b="9525"/>
                <wp:wrapNone/>
                <wp:docPr id="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77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D33" w:rsidRDefault="00880B14" w:rsidP="00D84407">
                            <w:pPr>
                              <w:pStyle w:val="BodyText"/>
                              <w:rPr>
                                <w:b/>
                                <w:i/>
                              </w:rPr>
                            </w:pPr>
                            <w:r w:rsidRPr="00365BEC">
                              <w:rPr>
                                <w:b/>
                                <w:i/>
                              </w:rPr>
                              <w:t>In this issue</w:t>
                            </w:r>
                            <w:r w:rsidR="00E841AB" w:rsidRPr="00365BEC">
                              <w:rPr>
                                <w:b/>
                                <w:i/>
                              </w:rPr>
                              <w:t>:</w:t>
                            </w:r>
                          </w:p>
                          <w:p w:rsidR="0000123D" w:rsidRDefault="0000123D" w:rsidP="00D84407">
                            <w:pPr>
                              <w:pStyle w:val="BodyText"/>
                              <w:rPr>
                                <w:b/>
                                <w:i/>
                              </w:rPr>
                            </w:pPr>
                          </w:p>
                          <w:p w:rsidR="0000123D" w:rsidRDefault="000416F0" w:rsidP="00D84407">
                            <w:pPr>
                              <w:pStyle w:val="BodyText"/>
                              <w:rPr>
                                <w:b/>
                                <w:i/>
                              </w:rPr>
                            </w:pPr>
                            <w:r>
                              <w:rPr>
                                <w:b/>
                                <w:i/>
                              </w:rPr>
                              <w:t>MX8 Sale</w:t>
                            </w:r>
                          </w:p>
                          <w:p w:rsidR="00D84407" w:rsidRDefault="00D84407" w:rsidP="00D84407">
                            <w:pPr>
                              <w:pStyle w:val="BodyText"/>
                              <w:rPr>
                                <w:b/>
                                <w:i/>
                              </w:rPr>
                            </w:pPr>
                          </w:p>
                          <w:p w:rsidR="00D84407" w:rsidRDefault="001672ED" w:rsidP="00D84407">
                            <w:pPr>
                              <w:pStyle w:val="BodyText"/>
                              <w:rPr>
                                <w:b/>
                                <w:i/>
                              </w:rPr>
                            </w:pPr>
                            <w:r>
                              <w:rPr>
                                <w:b/>
                                <w:i/>
                              </w:rPr>
                              <w:t>Temporary Cleaning Pool Plan Upgrades Available</w:t>
                            </w:r>
                          </w:p>
                          <w:p w:rsidR="001672ED" w:rsidRDefault="001672ED" w:rsidP="00D84407">
                            <w:pPr>
                              <w:pStyle w:val="BodyText"/>
                              <w:rPr>
                                <w:b/>
                                <w:i/>
                              </w:rPr>
                            </w:pPr>
                          </w:p>
                          <w:p w:rsidR="001672ED" w:rsidRDefault="001672ED" w:rsidP="00D84407">
                            <w:pPr>
                              <w:pStyle w:val="BodyText"/>
                              <w:rPr>
                                <w:b/>
                                <w:i/>
                              </w:rPr>
                            </w:pPr>
                            <w:r>
                              <w:rPr>
                                <w:b/>
                                <w:i/>
                              </w:rPr>
                              <w:t>Remember, Referrals Earn Free Month Of Service!!!</w:t>
                            </w:r>
                          </w:p>
                          <w:p w:rsidR="00D97C47" w:rsidRDefault="00D97C47" w:rsidP="00D84407">
                            <w:pPr>
                              <w:pStyle w:val="BodyText"/>
                              <w:rPr>
                                <w:b/>
                                <w:i/>
                              </w:rPr>
                            </w:pPr>
                          </w:p>
                          <w:p w:rsidR="00D97C47" w:rsidRPr="00D84407" w:rsidRDefault="00D97C47" w:rsidP="00D84407">
                            <w:pPr>
                              <w:pStyle w:val="BodyText"/>
                              <w:rPr>
                                <w:b/>
                                <w:i/>
                              </w:rPr>
                            </w:pPr>
                            <w:r>
                              <w:rPr>
                                <w:b/>
                                <w:i/>
                              </w:rPr>
                              <w:t>**Over the next couple weeks we will be undergoing route optimization. Please bear with us during this process</w:t>
                            </w:r>
                            <w:proofErr w:type="gramStart"/>
                            <w:r>
                              <w:rPr>
                                <w:b/>
                                <w:i/>
                              </w:rPr>
                              <w:t>.*</w:t>
                            </w:r>
                            <w:proofErr w:type="gramEnd"/>
                            <w:r>
                              <w:rPr>
                                <w:b/>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DEFF2" id="Text Box 9" o:spid="_x0000_s1036" type="#_x0000_t202" style="position:absolute;margin-left:57.75pt;margin-top:171pt;width:99pt;height:375.7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n/zuAIAAMI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PRDCNBO+jRAxsNupUjSmx5hl6n4HXfg58Z4Rja7Kjq/k6WXzUSctVQsWU3SsmhYbSC9EJ70z+7&#10;OuFoC7IZPsgKwtCdkQ5orFVnawfVQIAObXo8tcamUtqQ0Sy+DMBUgo3EcRRAvjYGTY/Xe6XNOyY7&#10;ZBcZVtB7B0/3d9pMrkcXG03IgrctnNO0Fc8OAHM6geBw1dpsGq6dP5IgWS/WC+KRaL72SJDn3k2x&#10;It68CONZfpmvVnn408YNSdrwqmLChjlKKyR/1rqDyCdRnMSlZcsrC2dT0mq7WbUK7SlIu3DfoSBn&#10;bv7zNFy9gMsLSmFEgtso8Yr5IvZIQWZeEgcLLwiT22QekITkxXNKd1ywf6eEhgwnM+ijo/NbboH7&#10;XnOjaccNDI+WdxlenJxoajW4FpVrraG8ndZnpbDpP5UC2n1stFOsFekkVzNuRvc2Yhvdqnkjq0eQ&#10;sJIgMBAjDD5YNFJ9x2iAIZJh/W1HFcOofS/gGSQhIXbquA2ZgWoxUueWzbmFihKgMmwwmpYrM02q&#10;Xa/4toFI08MT8gaeTs2dqJ+yOjw4GBSO22Go2Ul0vndeT6N3+QsAAP//AwBQSwMEFAAGAAgAAAAh&#10;AD/3Ef7dAAAADAEAAA8AAABkcnMvZG93bnJldi54bWxMT8tOwzAQvCP1H6ytxI3aaRpEQ5yqKuIK&#10;okCl3tx4m0TE6yh2m/D3LCe47eyM5lFsJteJKw6h9aQhWSgQSJW3LdUaPt6f7x5AhGjIms4TavjG&#10;AJtydlOY3PqR3vC6j7VgEwq50dDE2OdShqpBZ8LC90jMnf3gTGQ41NIOZmRz18mlUvfSmZY4oTE9&#10;7hqsvvYXp+Hz5Xw8rNRr/eSyfvSTkuTWUuvb+bR9BBFxin9i+K3P1aHkTid/IRtExzjJMpZqSFdL&#10;HsWKNEn5c2JKrfmSZSH/jyh/AAAA//8DAFBLAQItABQABgAIAAAAIQC2gziS/gAAAOEBAAATAAAA&#10;AAAAAAAAAAAAAAAAAABbQ29udGVudF9UeXBlc10ueG1sUEsBAi0AFAAGAAgAAAAhADj9If/WAAAA&#10;lAEAAAsAAAAAAAAAAAAAAAAALwEAAF9yZWxzLy5yZWxzUEsBAi0AFAAGAAgAAAAhADcOf/O4AgAA&#10;wgUAAA4AAAAAAAAAAAAAAAAALgIAAGRycy9lMm9Eb2MueG1sUEsBAi0AFAAGAAgAAAAhAD/3Ef7d&#10;AAAADAEAAA8AAAAAAAAAAAAAAAAAEgUAAGRycy9kb3ducmV2LnhtbFBLBQYAAAAABAAEAPMAAAAc&#10;BgAAAAA=&#10;" o:allowincell="f" filled="f" stroked="f">
                <v:textbox>
                  <w:txbxContent>
                    <w:p w:rsidR="00A66D33" w:rsidRDefault="00880B14" w:rsidP="00D84407">
                      <w:pPr>
                        <w:pStyle w:val="BodyText"/>
                        <w:rPr>
                          <w:b/>
                          <w:i/>
                        </w:rPr>
                      </w:pPr>
                      <w:r w:rsidRPr="00365BEC">
                        <w:rPr>
                          <w:b/>
                          <w:i/>
                        </w:rPr>
                        <w:t>In this issue</w:t>
                      </w:r>
                      <w:r w:rsidR="00E841AB" w:rsidRPr="00365BEC">
                        <w:rPr>
                          <w:b/>
                          <w:i/>
                        </w:rPr>
                        <w:t>:</w:t>
                      </w:r>
                    </w:p>
                    <w:p w:rsidR="0000123D" w:rsidRDefault="0000123D" w:rsidP="00D84407">
                      <w:pPr>
                        <w:pStyle w:val="BodyText"/>
                        <w:rPr>
                          <w:b/>
                          <w:i/>
                        </w:rPr>
                      </w:pPr>
                    </w:p>
                    <w:p w:rsidR="0000123D" w:rsidRDefault="000416F0" w:rsidP="00D84407">
                      <w:pPr>
                        <w:pStyle w:val="BodyText"/>
                        <w:rPr>
                          <w:b/>
                          <w:i/>
                        </w:rPr>
                      </w:pPr>
                      <w:r>
                        <w:rPr>
                          <w:b/>
                          <w:i/>
                        </w:rPr>
                        <w:t>MX8 Sale</w:t>
                      </w:r>
                    </w:p>
                    <w:p w:rsidR="00D84407" w:rsidRDefault="00D84407" w:rsidP="00D84407">
                      <w:pPr>
                        <w:pStyle w:val="BodyText"/>
                        <w:rPr>
                          <w:b/>
                          <w:i/>
                        </w:rPr>
                      </w:pPr>
                    </w:p>
                    <w:p w:rsidR="00D84407" w:rsidRDefault="001672ED" w:rsidP="00D84407">
                      <w:pPr>
                        <w:pStyle w:val="BodyText"/>
                        <w:rPr>
                          <w:b/>
                          <w:i/>
                        </w:rPr>
                      </w:pPr>
                      <w:r>
                        <w:rPr>
                          <w:b/>
                          <w:i/>
                        </w:rPr>
                        <w:t>Temporary Cleaning Pool Plan Upgrades Available</w:t>
                      </w:r>
                    </w:p>
                    <w:p w:rsidR="001672ED" w:rsidRDefault="001672ED" w:rsidP="00D84407">
                      <w:pPr>
                        <w:pStyle w:val="BodyText"/>
                        <w:rPr>
                          <w:b/>
                          <w:i/>
                        </w:rPr>
                      </w:pPr>
                    </w:p>
                    <w:p w:rsidR="001672ED" w:rsidRDefault="001672ED" w:rsidP="00D84407">
                      <w:pPr>
                        <w:pStyle w:val="BodyText"/>
                        <w:rPr>
                          <w:b/>
                          <w:i/>
                        </w:rPr>
                      </w:pPr>
                      <w:r>
                        <w:rPr>
                          <w:b/>
                          <w:i/>
                        </w:rPr>
                        <w:t>Remember, Referrals Earn Free Month Of Service!!!</w:t>
                      </w:r>
                    </w:p>
                    <w:p w:rsidR="00D97C47" w:rsidRDefault="00D97C47" w:rsidP="00D84407">
                      <w:pPr>
                        <w:pStyle w:val="BodyText"/>
                        <w:rPr>
                          <w:b/>
                          <w:i/>
                        </w:rPr>
                      </w:pPr>
                    </w:p>
                    <w:p w:rsidR="00D97C47" w:rsidRPr="00D84407" w:rsidRDefault="00D97C47" w:rsidP="00D84407">
                      <w:pPr>
                        <w:pStyle w:val="BodyText"/>
                        <w:rPr>
                          <w:b/>
                          <w:i/>
                        </w:rPr>
                      </w:pPr>
                      <w:r>
                        <w:rPr>
                          <w:b/>
                          <w:i/>
                        </w:rPr>
                        <w:t>**Over the next couple weeks we will be undergoing route optimization. Please bear with us during this process</w:t>
                      </w:r>
                      <w:proofErr w:type="gramStart"/>
                      <w:r>
                        <w:rPr>
                          <w:b/>
                          <w:i/>
                        </w:rPr>
                        <w:t>.*</w:t>
                      </w:r>
                      <w:proofErr w:type="gramEnd"/>
                      <w:r>
                        <w:rPr>
                          <w:b/>
                          <w:i/>
                        </w:rPr>
                        <w:t>*</w:t>
                      </w:r>
                    </w:p>
                  </w:txbxContent>
                </v:textbox>
                <w10:wrap anchorx="page" anchory="page"/>
              </v:shape>
            </w:pict>
          </mc:Fallback>
        </mc:AlternateContent>
      </w:r>
      <w:r w:rsidR="0000123D">
        <w:rPr>
          <w:noProof/>
        </w:rPr>
        <mc:AlternateContent>
          <mc:Choice Requires="wps">
            <w:drawing>
              <wp:anchor distT="0" distB="0" distL="114300" distR="114300" simplePos="0" relativeHeight="251746816" behindDoc="0" locked="0" layoutInCell="1" allowOverlap="1" wp14:anchorId="74B5D84A" wp14:editId="7F3788F0">
                <wp:simplePos x="0" y="0"/>
                <wp:positionH relativeFrom="margin">
                  <wp:posOffset>4848225</wp:posOffset>
                </wp:positionH>
                <wp:positionV relativeFrom="paragraph">
                  <wp:posOffset>457200</wp:posOffset>
                </wp:positionV>
                <wp:extent cx="1971675" cy="2771775"/>
                <wp:effectExtent l="0" t="0" r="28575" b="28575"/>
                <wp:wrapNone/>
                <wp:docPr id="42" name="Text Box 42"/>
                <wp:cNvGraphicFramePr/>
                <a:graphic xmlns:a="http://schemas.openxmlformats.org/drawingml/2006/main">
                  <a:graphicData uri="http://schemas.microsoft.com/office/word/2010/wordprocessingShape">
                    <wps:wsp>
                      <wps:cNvSpPr txBox="1"/>
                      <wps:spPr>
                        <a:xfrm>
                          <a:off x="0" y="0"/>
                          <a:ext cx="1971675" cy="2771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123D" w:rsidRPr="0000123D" w:rsidRDefault="0000123D" w:rsidP="0000123D">
                            <w:pPr>
                              <w:jc w:val="center"/>
                              <w:rPr>
                                <w:color w:val="FF0000"/>
                                <w:sz w:val="44"/>
                                <w:szCs w:val="44"/>
                              </w:rPr>
                            </w:pPr>
                            <w:r w:rsidRPr="0000123D">
                              <w:rPr>
                                <w:color w:val="FF0000"/>
                                <w:sz w:val="44"/>
                                <w:szCs w:val="44"/>
                              </w:rPr>
                              <w:t>Zodiac MX8</w:t>
                            </w:r>
                          </w:p>
                          <w:p w:rsidR="0000123D" w:rsidRPr="0000123D" w:rsidRDefault="0000123D" w:rsidP="0000123D">
                            <w:pPr>
                              <w:jc w:val="center"/>
                              <w:rPr>
                                <w:color w:val="FF0000"/>
                                <w:sz w:val="44"/>
                                <w:szCs w:val="44"/>
                              </w:rPr>
                            </w:pPr>
                            <w:r w:rsidRPr="0000123D">
                              <w:rPr>
                                <w:color w:val="FF0000"/>
                                <w:sz w:val="44"/>
                                <w:szCs w:val="44"/>
                              </w:rPr>
                              <w:t xml:space="preserve">$398.20 </w:t>
                            </w:r>
                            <w:proofErr w:type="gramStart"/>
                            <w:r w:rsidRPr="0000123D">
                              <w:rPr>
                                <w:color w:val="FF0000"/>
                                <w:sz w:val="44"/>
                                <w:szCs w:val="44"/>
                              </w:rPr>
                              <w:t>After</w:t>
                            </w:r>
                            <w:proofErr w:type="gramEnd"/>
                            <w:r w:rsidRPr="0000123D">
                              <w:rPr>
                                <w:color w:val="FF0000"/>
                                <w:sz w:val="44"/>
                                <w:szCs w:val="44"/>
                              </w:rPr>
                              <w:t xml:space="preserve"> Manufacture Rebate!</w:t>
                            </w:r>
                          </w:p>
                          <w:p w:rsidR="0000123D" w:rsidRDefault="0000123D"/>
                          <w:p w:rsidR="0000123D" w:rsidRDefault="0000123D" w:rsidP="0000123D">
                            <w:pPr>
                              <w:jc w:val="center"/>
                            </w:pPr>
                            <w:r>
                              <w:t>Special offer on the Zodiac MX8 suction cleaner for $523.20 with a $125.00 manufacture rebate.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B5D84A" id="Text Box 42" o:spid="_x0000_s1037" type="#_x0000_t202" style="position:absolute;margin-left:381.75pt;margin-top:36pt;width:155.25pt;height:218.25pt;z-index:2517468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jSpmAIAALwFAAAOAAAAZHJzL2Uyb0RvYy54bWysVFFPGzEMfp+0/xDlfVzbFQpVr6gDMU1C&#10;gAYTz2kuoRFJnCVp77pfj5O7Ky3jhWkvd3b82bG/2J6dN0aTjfBBgS3p8GhAibAcKmWfSvrr4erL&#10;KSUhMlsxDVaUdCsCPZ9//jSr3VSMYAW6Ep5gEBumtSvpKkY3LYrAV8KwcAROWDRK8IZFVP1TUXlW&#10;Y3Sji9FgcFLU4CvngYsQ8PSyNdJ5ji+l4PFWyiAi0SXF3GL++vxdpm8xn7Hpk2dupXiXBvuHLAxT&#10;Fi/dhbpkkZG1V3+FMop7CCDjEQdTgJSKi1wDVjMcvKnmfsWcyLUgOcHtaAr/Lyy/2dx5oqqSjkeU&#10;WGbwjR5EE8k3aAgeIT+1C1OE3TsExgbP8Z3784CHqexGepP+WBBBOzK93bGbovHkdDYZnkyOKeFo&#10;G00mwwkqGL94dXc+xO8CDElCST0+X2aVba5DbKE9JN0WQKvqSmmdldQy4kJ7smH42DrmJDH4AUpb&#10;Upf05OvxIAc+sKXQO/+lZvy5S28PhfG0TdeJ3FxdWomiloosxa0WCaPtTyGR3MzIOzkyzoXd5ZnR&#10;CSWxoo84dvjXrD7i3NaBHvlmsHHnbJQF37J0SG313FMrWzy+4V7dSYzNssldddp3yhKqLTaQh3YE&#10;g+NXCvm+ZiHeMY8zhz2DeyTe4kdqwEeCTqJkBf7Pe+cJj6OAVkpqnOGSht9r5gUl+ofFITkbjsdp&#10;6LMyPp6MUPH7luW+xa7NBWDnDHFjOZ7FhI+6F6UH84jrZpFuRROzHO8uaezFi9huFlxXXCwWGYRj&#10;7li8tveOp9CJ5dRnD80j867r84gjcgP9tLPpm3ZvscnTwmIdQao8C4nnltWOf1wReZq6dZZ20L6e&#10;Ua9Ld/4CAAD//wMAUEsDBBQABgAIAAAAIQC3vrnn3gAAAAsBAAAPAAAAZHJzL2Rvd25yZXYueG1s&#10;TI/BTsMwEETvSPyDtUjcqE0hbZrGqQAVLj1REGc33joWsR3Zbhr+nu0JbjPap9mZejO5no0Ykw1e&#10;wv1MAEPfBm29kfD58XpXAktZea364FHCDybYNNdXtap0OPt3HPfZMArxqVISupyHivPUduhUmoUB&#10;Pd2OITqVyUbDdVRnCnc9nwux4E5ZTx86NeBLh+33/uQkbJ/NyrSlit221NaO09dxZ96kvL2ZntbA&#10;Mk75D4ZLfaoODXU6hJPXifUSlouHglASc9p0AcTykdRBQiHKAnhT8/8bml8AAAD//wMAUEsBAi0A&#10;FAAGAAgAAAAhALaDOJL+AAAA4QEAABMAAAAAAAAAAAAAAAAAAAAAAFtDb250ZW50X1R5cGVzXS54&#10;bWxQSwECLQAUAAYACAAAACEAOP0h/9YAAACUAQAACwAAAAAAAAAAAAAAAAAvAQAAX3JlbHMvLnJl&#10;bHNQSwECLQAUAAYACAAAACEAauY0qZgCAAC8BQAADgAAAAAAAAAAAAAAAAAuAgAAZHJzL2Uyb0Rv&#10;Yy54bWxQSwECLQAUAAYACAAAACEAt765594AAAALAQAADwAAAAAAAAAAAAAAAADyBAAAZHJzL2Rv&#10;d25yZXYueG1sUEsFBgAAAAAEAAQA8wAAAP0FAAAAAA==&#10;" fillcolor="white [3201]" strokeweight=".5pt">
                <v:textbox>
                  <w:txbxContent>
                    <w:p w:rsidR="0000123D" w:rsidRPr="0000123D" w:rsidRDefault="0000123D" w:rsidP="0000123D">
                      <w:pPr>
                        <w:jc w:val="center"/>
                        <w:rPr>
                          <w:color w:val="FF0000"/>
                          <w:sz w:val="44"/>
                          <w:szCs w:val="44"/>
                        </w:rPr>
                      </w:pPr>
                      <w:r w:rsidRPr="0000123D">
                        <w:rPr>
                          <w:color w:val="FF0000"/>
                          <w:sz w:val="44"/>
                          <w:szCs w:val="44"/>
                        </w:rPr>
                        <w:t>Zodiac MX8</w:t>
                      </w:r>
                    </w:p>
                    <w:p w:rsidR="0000123D" w:rsidRPr="0000123D" w:rsidRDefault="0000123D" w:rsidP="0000123D">
                      <w:pPr>
                        <w:jc w:val="center"/>
                        <w:rPr>
                          <w:color w:val="FF0000"/>
                          <w:sz w:val="44"/>
                          <w:szCs w:val="44"/>
                        </w:rPr>
                      </w:pPr>
                      <w:r w:rsidRPr="0000123D">
                        <w:rPr>
                          <w:color w:val="FF0000"/>
                          <w:sz w:val="44"/>
                          <w:szCs w:val="44"/>
                        </w:rPr>
                        <w:t xml:space="preserve">$398.20 </w:t>
                      </w:r>
                      <w:proofErr w:type="gramStart"/>
                      <w:r w:rsidRPr="0000123D">
                        <w:rPr>
                          <w:color w:val="FF0000"/>
                          <w:sz w:val="44"/>
                          <w:szCs w:val="44"/>
                        </w:rPr>
                        <w:t>After</w:t>
                      </w:r>
                      <w:proofErr w:type="gramEnd"/>
                      <w:r w:rsidRPr="0000123D">
                        <w:rPr>
                          <w:color w:val="FF0000"/>
                          <w:sz w:val="44"/>
                          <w:szCs w:val="44"/>
                        </w:rPr>
                        <w:t xml:space="preserve"> Manufacture Rebate!</w:t>
                      </w:r>
                    </w:p>
                    <w:p w:rsidR="0000123D" w:rsidRDefault="0000123D"/>
                    <w:p w:rsidR="0000123D" w:rsidRDefault="0000123D" w:rsidP="0000123D">
                      <w:pPr>
                        <w:jc w:val="center"/>
                      </w:pPr>
                      <w:r>
                        <w:t>Special offer on the Zodiac MX8 suction cleaner for $523.20 with a $125.00 manufacture rebate.</w:t>
                      </w:r>
                    </w:p>
                  </w:txbxContent>
                </v:textbox>
                <w10:wrap anchorx="margin"/>
              </v:shape>
            </w:pict>
          </mc:Fallback>
        </mc:AlternateContent>
      </w:r>
      <w:r w:rsidR="00A63F17">
        <w:rPr>
          <w:noProof/>
        </w:rPr>
        <w:t xml:space="preserve">                                                    </w:t>
      </w:r>
      <w:r w:rsidR="00A63F17">
        <w:rPr>
          <w:noProof/>
        </w:rPr>
        <w:drawing>
          <wp:inline distT="0" distB="0" distL="0" distR="0" wp14:anchorId="108D5B59" wp14:editId="19F61810">
            <wp:extent cx="2562225" cy="330280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X8_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7113" cy="3309109"/>
                    </a:xfrm>
                    <a:prstGeom prst="rect">
                      <a:avLst/>
                    </a:prstGeom>
                  </pic:spPr>
                </pic:pic>
              </a:graphicData>
            </a:graphic>
          </wp:inline>
        </w:drawing>
      </w:r>
      <w:r w:rsidR="00A63F17">
        <w:rPr>
          <w:noProof/>
        </w:rPr>
        <w:drawing>
          <wp:anchor distT="0" distB="0" distL="114300" distR="114300" simplePos="0" relativeHeight="251723264" behindDoc="0" locked="0" layoutInCell="1" allowOverlap="1" wp14:anchorId="1105D02B" wp14:editId="270FB77F">
            <wp:simplePos x="0" y="0"/>
            <wp:positionH relativeFrom="margin">
              <wp:align>right</wp:align>
            </wp:positionH>
            <wp:positionV relativeFrom="paragraph">
              <wp:posOffset>6757670</wp:posOffset>
            </wp:positionV>
            <wp:extent cx="1299796" cy="1002323"/>
            <wp:effectExtent l="0" t="0" r="0" b="7620"/>
            <wp:wrapNone/>
            <wp:docPr id="30" name="Picture 13" descr="C:\Documents and Settings\user\Local Settings\Temporary Internet Files\Content.IE5\D8IV0ULB\MCj043557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Local Settings\Temporary Internet Files\Content.IE5\D8IV0ULB\MCj04355740000[1].wmf"/>
                    <pic:cNvPicPr>
                      <a:picLocks noChangeAspect="1" noChangeArrowheads="1"/>
                    </pic:cNvPicPr>
                  </pic:nvPicPr>
                  <pic:blipFill>
                    <a:blip r:embed="rId17" cstate="print"/>
                    <a:stretch>
                      <a:fillRect/>
                    </a:stretch>
                  </pic:blipFill>
                  <pic:spPr bwMode="auto">
                    <a:xfrm>
                      <a:off x="0" y="0"/>
                      <a:ext cx="1299796" cy="1002323"/>
                    </a:xfrm>
                    <a:prstGeom prst="rect">
                      <a:avLst/>
                    </a:prstGeom>
                    <a:noFill/>
                    <a:ln w="9525">
                      <a:noFill/>
                      <a:miter lim="800000"/>
                      <a:headEnd/>
                      <a:tailEnd/>
                    </a:ln>
                  </pic:spPr>
                </pic:pic>
              </a:graphicData>
            </a:graphic>
          </wp:anchor>
        </w:drawing>
      </w:r>
      <w:r w:rsidR="003F79FB">
        <w:rPr>
          <w:noProof/>
        </w:rPr>
        <mc:AlternateContent>
          <mc:Choice Requires="wps">
            <w:drawing>
              <wp:anchor distT="0" distB="0" distL="114300" distR="114300" simplePos="0" relativeHeight="251621888" behindDoc="0" locked="0" layoutInCell="0" allowOverlap="1" wp14:anchorId="20FF4D9E" wp14:editId="7D516F00">
                <wp:simplePos x="0" y="0"/>
                <wp:positionH relativeFrom="page">
                  <wp:posOffset>1483360</wp:posOffset>
                </wp:positionH>
                <wp:positionV relativeFrom="page">
                  <wp:posOffset>1920240</wp:posOffset>
                </wp:positionV>
                <wp:extent cx="572770" cy="228600"/>
                <wp:effectExtent l="0" t="0" r="1270" b="3810"/>
                <wp:wrapNone/>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4012" w:rsidRPr="00EF43DE" w:rsidRDefault="00C36C06" w:rsidP="00762D00">
                            <w:pPr>
                              <w:shd w:val="clear" w:color="auto" w:fill="C6D9F1" w:themeFill="text2" w:themeFillTint="33"/>
                              <w:spacing w:line="276" w:lineRule="auto"/>
                              <w:jc w:val="both"/>
                              <w:rPr>
                                <w:rFonts w:asciiTheme="minorHAnsi" w:hAnsiTheme="minorHAnsi"/>
                                <w:b/>
                                <w:color w:val="002060"/>
                              </w:rPr>
                            </w:pPr>
                            <w:r w:rsidRPr="00EF43DE">
                              <w:rPr>
                                <w:rFonts w:asciiTheme="minorHAnsi" w:hAnsiTheme="minorHAnsi"/>
                                <w:b/>
                                <w:color w:val="002060"/>
                              </w:rPr>
                              <w:t xml:space="preserve">                                                                    </w:t>
                            </w:r>
                          </w:p>
                          <w:p w:rsidR="009A1DBB" w:rsidRPr="00014012" w:rsidRDefault="009A1DBB" w:rsidP="00014012">
                            <w:pPr>
                              <w:rPr>
                                <w:szCs w:val="24"/>
                              </w:rPr>
                            </w:pPr>
                          </w:p>
                        </w:txbxContent>
                      </wps:txbx>
                      <wps:bodyPr rot="0" vert="horz" wrap="square" lIns="182880" tIns="0" rIns="4572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F4D9E" id="Text Box 15" o:spid="_x0000_s1038" type="#_x0000_t202" style="position:absolute;margin-left:116.8pt;margin-top:151.2pt;width:45.1pt;height:18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5qvAIAALsFAAAOAAAAZHJzL2Uyb0RvYy54bWysVMlu2zAQvRfoPxC8K1oq25IQOUgsqyiQ&#10;LkDSD6AlyiJKkSpJW0qL/nuHlJc4uRRtdRC4DN8s781c34wdR3uqNJMix+FVgBEVlayZ2Ob462Pp&#10;JRhpQ0RNuBQ0x09U45vl2zfXQ5/RSLaS11QhABE6G/oct8b0me/rqqUd0VeypwIuG6k6YmCrtn6t&#10;yADoHfejIJj7g1R1r2RFtYbTYrrES4ffNLQyn5tGU4N4jiE24/7K/Tf27y+vSbZVpG9ZdQiD/EUU&#10;HWECnJ6gCmII2in2CqpjlZJaNuaqkp0vm4ZV1OUA2YTBi2weWtJTlwsUR/enMun/B1t92n9RiNU5&#10;joApQTrg6JGOBt3JEYUzW5+h1xmYPfRgaEY4B55drrq/l9U3jYRctURs6a1ScmgpqSG+0L70nz2d&#10;cLQF2QwfZQ1+yM5IBzQ2qrPFg3IgQAeenk7c2FgqOJwtosUCbiq4iqJkHjjufJIdH/dKm/dUdsgu&#10;cqyAegdO9vfa2GBIdjSxvoQsGeeOfi4uDsBwOgHX8NTe2SAcmz/TIF0n6yT24mi+9uKgKLzbchV7&#10;8zJczIp3xWpVhL+s3zDOWlbXVFg3R2WF8Z8xd9D4pImTtrTkrLZwNiSttpsVV2hPQNml+1zJ4eZs&#10;5l+G4YoAubxIKYzi4C5KvXKeLLy4jGdeuggSLwjTu3QexGlclJcp3TNB/z0lNOQ4nUWzSUvnoF/k&#10;FrjvdW4k65iB2cFZl+PkZEQyq8C1qB21hjA+rZ+VwoZ/LgXQfSTa6dVKdBKrGTeja4302AYbWT+B&#10;gJUEgYEWYe7BopXqB0YDzJAc6+87oihG/IOwTZBESWKnjtvBQrlFDFoG+aLN8ZiICkBybDCalisz&#10;jahdr9i2BR9Twwl5Cy3TMCdn21tTPIdGgwnhsjpMMzuCnu+d1XnmLn8DAAD//wMAUEsDBBQABgAI&#10;AAAAIQCGSV0e4AAAAAsBAAAPAAAAZHJzL2Rvd25yZXYueG1sTI/BSsNAEIbvgu+wjODNbsyWUmI2&#10;RQRREME2xfMmOyap2dmQ3Sbx7R1P9jbDfPzz/flucb2YcAydJw33qwQEUu1tR42GY/l8twURoiFr&#10;ek+o4QcD7Irrq9xk1s+0x+kQG8EhFDKjoY1xyKQMdYvOhJUfkPj25UdnIq9jI+1oZg53vUyTZCOd&#10;6Yg/tGbApxbr78PZaZinOJ3M/vhRu8/utXo7le/NS6n17c3y+AAi4hL/YfjTZ3Uo2KnyZ7JB9BpS&#10;pTaMalBJugbBhEoVl6l4UNs1yCKXlx2KXwAAAP//AwBQSwECLQAUAAYACAAAACEAtoM4kv4AAADh&#10;AQAAEwAAAAAAAAAAAAAAAAAAAAAAW0NvbnRlbnRfVHlwZXNdLnhtbFBLAQItABQABgAIAAAAIQA4&#10;/SH/1gAAAJQBAAALAAAAAAAAAAAAAAAAAC8BAABfcmVscy8ucmVsc1BLAQItABQABgAIAAAAIQDy&#10;ph5qvAIAALsFAAAOAAAAAAAAAAAAAAAAAC4CAABkcnMvZTJvRG9jLnhtbFBLAQItABQABgAIAAAA&#10;IQCGSV0e4AAAAAsBAAAPAAAAAAAAAAAAAAAAABYFAABkcnMvZG93bnJldi54bWxQSwUGAAAAAAQA&#10;BADzAAAAIwYAAAAA&#10;" o:allowincell="f" filled="f" stroked="f">
                <v:textbox inset="14.4pt,0,36pt,0">
                  <w:txbxContent>
                    <w:p w:rsidR="00014012" w:rsidRPr="00EF43DE" w:rsidRDefault="00C36C06" w:rsidP="00762D00">
                      <w:pPr>
                        <w:shd w:val="clear" w:color="auto" w:fill="C6D9F1" w:themeFill="text2" w:themeFillTint="33"/>
                        <w:spacing w:line="276" w:lineRule="auto"/>
                        <w:jc w:val="both"/>
                        <w:rPr>
                          <w:rFonts w:asciiTheme="minorHAnsi" w:hAnsiTheme="minorHAnsi"/>
                          <w:b/>
                          <w:color w:val="002060"/>
                        </w:rPr>
                      </w:pPr>
                      <w:r w:rsidRPr="00EF43DE">
                        <w:rPr>
                          <w:rFonts w:asciiTheme="minorHAnsi" w:hAnsiTheme="minorHAnsi"/>
                          <w:b/>
                          <w:color w:val="002060"/>
                        </w:rPr>
                        <w:t xml:space="preserve">                                                                    </w:t>
                      </w:r>
                    </w:p>
                    <w:p w:rsidR="009A1DBB" w:rsidRPr="00014012" w:rsidRDefault="009A1DBB" w:rsidP="00014012">
                      <w:pPr>
                        <w:rPr>
                          <w:szCs w:val="24"/>
                        </w:rPr>
                      </w:pPr>
                    </w:p>
                  </w:txbxContent>
                </v:textbox>
                <w10:wrap anchorx="page" anchory="page"/>
              </v:shape>
            </w:pict>
          </mc:Fallback>
        </mc:AlternateContent>
      </w:r>
      <w:r w:rsidR="003F79FB">
        <w:rPr>
          <w:noProof/>
        </w:rPr>
        <mc:AlternateContent>
          <mc:Choice Requires="wps">
            <w:drawing>
              <wp:anchor distT="0" distB="0" distL="114300" distR="114300" simplePos="0" relativeHeight="251732480" behindDoc="0" locked="0" layoutInCell="0" allowOverlap="1" wp14:anchorId="381C5394" wp14:editId="31BF22EB">
                <wp:simplePos x="0" y="0"/>
                <wp:positionH relativeFrom="page">
                  <wp:posOffset>622935</wp:posOffset>
                </wp:positionH>
                <wp:positionV relativeFrom="page">
                  <wp:posOffset>6600190</wp:posOffset>
                </wp:positionV>
                <wp:extent cx="1591945" cy="372110"/>
                <wp:effectExtent l="3810" t="0" r="4445" b="0"/>
                <wp:wrapNone/>
                <wp:docPr id="27"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94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39" type="#_x0000_t202" style="position:absolute;margin-left:49.05pt;margin-top:519.7pt;width:125.35pt;height:29.3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T4vQIAAMIFAAAOAAAAZHJzL2Uyb0RvYy54bWysVNtunDAQfa/Uf7D8TriEvYDCRsmyVJXS&#10;i5T0A7zYLFbAprZ3Ia367x2bZTeXl6otD2hgxmfOzBzP1fXQNujAlOZSZDi8CDBiopSUi12Gvz0U&#10;3hIjbYigpJGCZfiJaXy9ev/uqu9SFslaNpQpBCBCp32X4dqYLvV9XdasJfpCdkyAs5KqJQY+1c6n&#10;ivSA3jZ+FARzv5eKdkqWTGv4m49OvHL4VcVK86WqNDOoyTBwM+6t3Htr3/7qiqQ7Rbqal0ca5C9Y&#10;tIQLSHqCyokhaK/4G6iWl0pqWZmLUra+rCpeMlcDVBMGr6q5r0nHXC3QHN2d2qT/H2z5+fBVIU4z&#10;HC0wEqSFGT2wwaBbOaBofmkb1Hc6hbj7DiLNAA4YtCtWd3eyfNRIyHVNxI7dKCX7mhEKBEN70n92&#10;dMTRFmTbf5IUEpG9kQ5oqFRruwf9QIAOg3o6DceSKW3KWRIm8QyjEnyXiygM3fR8kk6nO6XNByZb&#10;ZI0MKxi+QyeHO20sG5JOITaZkAVvGieARrz4AYHjH8gNR63PsnDz/JkEyWa5WcZeHM03XhzkuXdT&#10;rGNvXoSLWX6Zr9d5+MvmDeO05pQyYdNM2grjP5vdUeWjKk7q0rLh1MJZSlrttutGoQMBbRfucT0H&#10;zznMf0nDNQFqeVVSGMXBbZR4xXy58OIinnnJIlh6QZjcJvMgTuK8eFnSHRfs30tCfYaTWTQbxXQm&#10;/aq2wD1vayNpyw1sj4a3GV6egkhqJbgR1I3WEN6M9rNWWPrnVsC4p0E7wVqNjmptuHhk9GHYDu6K&#10;gOKQZt+P4rba3kr6BIJWEvQGTliEYNRS/cCoh6WSYf19TxTDqPko4FLYDTQZajK2k0FECUczbDAa&#10;zbUZN9W+U3xXA/J47YS8gYtTcafpM4vjdYNF4Uo7LjW7iZ5/u6jz6l39BgAA//8DAFBLAwQUAAYA&#10;CAAAACEA2qZigd8AAAAMAQAADwAAAGRycy9kb3ducmV2LnhtbEyPPU/DMBCGdyT+g3VIbNQuraok&#10;xKkqBBMSIg0Do5NcE6vxOcRuG/491wnGe+/R+5FvZzeIM07BetKwXCgQSI1vLXUaPqvXhwREiIZa&#10;M3hCDT8YYFvc3uQma/2FSjzvYyfYhEJmNPQxjpmUoenRmbDwIxL/Dn5yJvI5dbKdzIXN3SAfldpI&#10;ZyxxQm9GfO6xOe5PTsPui8oX+/1ef5SH0lZVquhtc9T6/m7ePYGIOMc/GK71uToU3Kn2J2qDGDSk&#10;yZJJ1tUqXYNgYrVOeEx9ldJEgSxy+X9E8QsAAP//AwBQSwECLQAUAAYACAAAACEAtoM4kv4AAADh&#10;AQAAEwAAAAAAAAAAAAAAAAAAAAAAW0NvbnRlbnRfVHlwZXNdLnhtbFBLAQItABQABgAIAAAAIQA4&#10;/SH/1gAAAJQBAAALAAAAAAAAAAAAAAAAAC8BAABfcmVscy8ucmVsc1BLAQItABQABgAIAAAAIQDP&#10;zZT4vQIAAMIFAAAOAAAAAAAAAAAAAAAAAC4CAABkcnMvZTJvRG9jLnhtbFBLAQItABQABgAIAAAA&#10;IQDapmKB3wAAAAwBAAAPAAAAAAAAAAAAAAAAABcFAABkcnMvZG93bnJldi54bWxQSwUGAAAAAAQA&#10;BADzAAAAIwYAAAAA&#10;" o:allowincell="f" filled="f" stroked="f">
                <v:textbox style="mso-next-textbox:#Text Box 264" inset="0,0,0,0">
                  <w:txbxContent/>
                </v:textbox>
                <w10:wrap anchorx="page" anchory="page"/>
              </v:shape>
            </w:pict>
          </mc:Fallback>
        </mc:AlternateContent>
      </w:r>
      <w:r w:rsidR="003F79FB">
        <w:rPr>
          <w:noProof/>
        </w:rPr>
        <mc:AlternateContent>
          <mc:Choice Requires="wps">
            <w:drawing>
              <wp:anchor distT="0" distB="0" distL="114300" distR="114300" simplePos="0" relativeHeight="251731456" behindDoc="0" locked="0" layoutInCell="0" allowOverlap="1" wp14:anchorId="0CAB5629" wp14:editId="24150CA2">
                <wp:simplePos x="0" y="0"/>
                <wp:positionH relativeFrom="page">
                  <wp:posOffset>1597660</wp:posOffset>
                </wp:positionH>
                <wp:positionV relativeFrom="page">
                  <wp:posOffset>6828790</wp:posOffset>
                </wp:positionV>
                <wp:extent cx="292735" cy="228600"/>
                <wp:effectExtent l="0" t="0" r="0" b="635"/>
                <wp:wrapNone/>
                <wp:docPr id="26"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1">
                        <w:txbxContent>
                          <w:p w:rsidR="009D145E" w:rsidRPr="007C633E" w:rsidRDefault="009D145E" w:rsidP="00322952">
                            <w:pPr>
                              <w:rPr>
                                <w:rFonts w:asciiTheme="minorHAnsi" w:hAnsiTheme="minorHAnsi"/>
                                <w:sz w:val="22"/>
                              </w:rPr>
                            </w:pPr>
                            <w:r w:rsidRPr="007C633E">
                              <w:rPr>
                                <w:rFonts w:asciiTheme="minorHAnsi" w:hAnsiTheme="minorHAnsi"/>
                                <w:sz w:val="22"/>
                              </w:rPr>
                              <w:t xml:space="preserve">  </w:t>
                            </w:r>
                          </w:p>
                          <w:p w:rsidR="006D13C2" w:rsidRPr="007C633E" w:rsidRDefault="006D13C2" w:rsidP="009D145E">
                            <w:pPr>
                              <w:rPr>
                                <w:rFonts w:asciiTheme="minorHAnsi" w:hAnsiTheme="minorHAnsi"/>
                                <w:sz w:val="22"/>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B5629" id="Text Box 262" o:spid="_x0000_s1040" type="#_x0000_t202" style="position:absolute;margin-left:125.8pt;margin-top:537.7pt;width:23.05pt;height:18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ScztA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DCiJMOevRAR41uxYiCKDAFGnqVgt99D556hANotE1W9Xei/K4QF+uG8B29kVIMDSUVEPTNTffZ&#10;1QlHGZDt8ElUEIjstbBAYy07Uz2oBwJ0aNTjqTmGTAmbQRIsLxcYlXAUBHHk2ea5JJ0v91LpD1R0&#10;yBgZltB7C04Od0obMiSdXUwsLgrWtrb/LX+xAY7TDoSGq+bMkLDtfEq8ZBNv4tAJg2jjhF6eOzfF&#10;OnSiwl8u8st8vc79XyauH6YNqyrKTZhZWn74Z607inwSxUlcSrSsMnCGkpK77bqV6EBA2oX9bMnh&#10;5OzmvqRhiwC5vErJD0LvNkicIoqXTliECydZerHj+cltEnlhEubFy5TuGKf/nhIaMpwsgsWkpTPp&#10;V7l59nubG0k7pmF4tKzLcHxyIqlR4IZXtrWasHayn5XC0D+XAto9N9rq1Uh0Eqset6N9G77VmhHz&#10;VlSPoGApQGEgU5h8YDRC/sRogCmSYfVjTyTFqP3I4RWYkTMbcja2s0F4CVczrDGazLWeRtO+l2zX&#10;APL0zri4gZdSM6viM4vj+4LJYJM5TjEzep7/W6/zrF39BgAA//8DAFBLAwQUAAYACAAAACEAf3jR&#10;HuEAAAANAQAADwAAAGRycy9kb3ducmV2LnhtbEyPwU7DMBBE70j8g7VI3KjdqE1oiFNVCE5IiDQc&#10;ODqxm1iN1yF22/D3LKeyt90Zzb4ptrMb2NlMwXqUsFwIYAZbry12Ej7r14dHYCEq1GrwaCT8mADb&#10;8vamULn2F6zMeR87RiEYciWhj3HMOQ9tb5wKCz8aJO3gJ6cirVPH9aQuFO4GngiRcqcs0odejea5&#10;N+1xf3ISdl9Yvdjv9+ajOlS2rjcC39KjlPd38+4JWDRzvJrhD5/QoSSmxp9QBzZISNbLlKwkiGy9&#10;AkaWZJNlwBo60ayAlwX/36L8BQAA//8DAFBLAQItABQABgAIAAAAIQC2gziS/gAAAOEBAAATAAAA&#10;AAAAAAAAAAAAAAAAAABbQ29udGVudF9UeXBlc10ueG1sUEsBAi0AFAAGAAgAAAAhADj9If/WAAAA&#10;lAEAAAsAAAAAAAAAAAAAAAAALwEAAF9yZWxzLy5yZWxzUEsBAi0AFAAGAAgAAAAhAPf1JzO0AgAA&#10;swUAAA4AAAAAAAAAAAAAAAAALgIAAGRycy9lMm9Eb2MueG1sUEsBAi0AFAAGAAgAAAAhAH940R7h&#10;AAAADQEAAA8AAAAAAAAAAAAAAAAADgUAAGRycy9kb3ducmV2LnhtbFBLBQYAAAAABAAEAPMAAAAc&#10;BgAAAAA=&#10;" o:allowincell="f" filled="f" stroked="f">
                <v:textbox style="mso-next-textbox:#Text Box 263" inset="0,0,0,0">
                  <w:txbxContent>
                    <w:p w:rsidR="009D145E" w:rsidRPr="007C633E" w:rsidRDefault="009D145E" w:rsidP="00322952">
                      <w:pPr>
                        <w:rPr>
                          <w:rFonts w:asciiTheme="minorHAnsi" w:hAnsiTheme="minorHAnsi"/>
                          <w:sz w:val="22"/>
                        </w:rPr>
                      </w:pPr>
                      <w:r w:rsidRPr="007C633E">
                        <w:rPr>
                          <w:rFonts w:asciiTheme="minorHAnsi" w:hAnsiTheme="minorHAnsi"/>
                          <w:sz w:val="22"/>
                        </w:rPr>
                        <w:t xml:space="preserve">  </w:t>
                      </w:r>
                    </w:p>
                    <w:p w:rsidR="006D13C2" w:rsidRPr="007C633E" w:rsidRDefault="006D13C2" w:rsidP="009D145E">
                      <w:pPr>
                        <w:rPr>
                          <w:rFonts w:asciiTheme="minorHAnsi" w:hAnsiTheme="minorHAnsi"/>
                          <w:sz w:val="22"/>
                          <w:szCs w:val="24"/>
                        </w:rPr>
                      </w:pPr>
                    </w:p>
                  </w:txbxContent>
                </v:textbox>
                <w10:wrap anchorx="page" anchory="page"/>
              </v:shape>
            </w:pict>
          </mc:Fallback>
        </mc:AlternateContent>
      </w:r>
      <w:r w:rsidR="003F79FB">
        <w:rPr>
          <w:noProof/>
        </w:rPr>
        <mc:AlternateContent>
          <mc:Choice Requires="wps">
            <w:drawing>
              <wp:anchor distT="0" distB="0" distL="114300" distR="114300" simplePos="0" relativeHeight="251616768" behindDoc="0" locked="0" layoutInCell="0" allowOverlap="1" wp14:anchorId="62004164" wp14:editId="3ED9848D">
                <wp:simplePos x="0" y="0"/>
                <wp:positionH relativeFrom="page">
                  <wp:posOffset>737235</wp:posOffset>
                </wp:positionH>
                <wp:positionV relativeFrom="page">
                  <wp:posOffset>7121525</wp:posOffset>
                </wp:positionV>
                <wp:extent cx="1257300" cy="2197735"/>
                <wp:effectExtent l="3810" t="0" r="0" b="0"/>
                <wp:wrapNone/>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197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Pr="00365BEC" w:rsidRDefault="00880B14">
                            <w:pPr>
                              <w:pStyle w:val="BodyText"/>
                              <w:rPr>
                                <w:b/>
                                <w:i/>
                              </w:rPr>
                            </w:pPr>
                            <w:r w:rsidRPr="00365BEC">
                              <w:rPr>
                                <w:b/>
                                <w:i/>
                              </w:rPr>
                              <w:t>General S</w:t>
                            </w:r>
                            <w:r w:rsidR="00C40BF2">
                              <w:rPr>
                                <w:b/>
                                <w:i/>
                              </w:rPr>
                              <w:t>ummer</w:t>
                            </w:r>
                            <w:r w:rsidRPr="00365BEC">
                              <w:rPr>
                                <w:b/>
                                <w:i/>
                              </w:rPr>
                              <w:t xml:space="preserve"> Pool Care</w:t>
                            </w:r>
                            <w:r w:rsidR="00E841AB" w:rsidRPr="00365BEC">
                              <w:rPr>
                                <w:b/>
                                <w:i/>
                              </w:rPr>
                              <w:t>:</w:t>
                            </w:r>
                          </w:p>
                          <w:p w:rsidR="00E841AB" w:rsidRPr="00365BEC" w:rsidRDefault="00880B14" w:rsidP="00880B14">
                            <w:pPr>
                              <w:pStyle w:val="BodyTextIndent"/>
                              <w:numPr>
                                <w:ilvl w:val="0"/>
                                <w:numId w:val="1"/>
                              </w:numPr>
                              <w:tabs>
                                <w:tab w:val="clear" w:pos="180"/>
                                <w:tab w:val="right" w:pos="1620"/>
                              </w:tabs>
                              <w:spacing w:line="360" w:lineRule="exact"/>
                              <w:rPr>
                                <w:szCs w:val="18"/>
                              </w:rPr>
                            </w:pPr>
                            <w:r w:rsidRPr="00365BEC">
                              <w:rPr>
                                <w:szCs w:val="18"/>
                              </w:rPr>
                              <w:t>Brush pool walls twice a week</w:t>
                            </w:r>
                          </w:p>
                          <w:p w:rsidR="00880B14" w:rsidRPr="00365BEC" w:rsidRDefault="00880B14" w:rsidP="00880B14">
                            <w:pPr>
                              <w:pStyle w:val="BodyTextIndent"/>
                              <w:numPr>
                                <w:ilvl w:val="0"/>
                                <w:numId w:val="1"/>
                              </w:numPr>
                              <w:tabs>
                                <w:tab w:val="clear" w:pos="180"/>
                                <w:tab w:val="right" w:pos="1620"/>
                              </w:tabs>
                              <w:spacing w:line="360" w:lineRule="exact"/>
                              <w:rPr>
                                <w:szCs w:val="18"/>
                              </w:rPr>
                            </w:pPr>
                            <w:r w:rsidRPr="00365BEC">
                              <w:rPr>
                                <w:szCs w:val="18"/>
                              </w:rPr>
                              <w:t>Filter 10-12 hours daily</w:t>
                            </w:r>
                          </w:p>
                          <w:p w:rsidR="00880B14" w:rsidRPr="00365BEC" w:rsidRDefault="00880B14" w:rsidP="00880B14">
                            <w:pPr>
                              <w:pStyle w:val="BodyTextIndent"/>
                              <w:numPr>
                                <w:ilvl w:val="0"/>
                                <w:numId w:val="1"/>
                              </w:numPr>
                              <w:tabs>
                                <w:tab w:val="clear" w:pos="180"/>
                                <w:tab w:val="right" w:pos="1620"/>
                              </w:tabs>
                              <w:spacing w:line="360" w:lineRule="exact"/>
                              <w:rPr>
                                <w:szCs w:val="18"/>
                              </w:rPr>
                            </w:pPr>
                            <w:r w:rsidRPr="00365BEC">
                              <w:rPr>
                                <w:szCs w:val="18"/>
                              </w:rPr>
                              <w:t>Keep pool and skimmers free of debris</w:t>
                            </w:r>
                          </w:p>
                          <w:p w:rsidR="00E841AB" w:rsidRPr="00365BEC" w:rsidRDefault="00E841AB">
                            <w:pPr>
                              <w:pStyle w:val="BodyTextIndent"/>
                              <w:tabs>
                                <w:tab w:val="clear" w:pos="180"/>
                                <w:tab w:val="right" w:pos="1620"/>
                              </w:tabs>
                              <w:spacing w:line="360" w:lineRule="exact"/>
                              <w:ind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04164" id="Text Box 10" o:spid="_x0000_s1041" type="#_x0000_t202" style="position:absolute;margin-left:58.05pt;margin-top:560.75pt;width:99pt;height:173.0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Ysw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MMOKkgR490l6jteiRb+vTtSoGt4cWHHUP+9Bny1W19yL/qhAXm4rwPV1JKbqKkgLy801l3Yur&#10;piMqVgZk130QBcQhBy0sUF/KxhQPyoEAHfr0dO6NySU3IYPpfOLBUQ5ngR/N55OpjUHi8XorlX5H&#10;RYOMkWAJzbfw5HivtEmHxKOLicZFxuraCqDmVxvgOOxAcLhqzkwatp8/Ii/aLraL0AmD2dYJvTR1&#10;VtkmdGaZP5+mk3SzSf2fJq4fxhUrCspNmFFbfvhnvTupfFDFWV1K1KwwcCYlJfe7TS3RkYC2M/ud&#10;CnLh5l6nYYsAXF5Q8oPQWweRk80WcyfMwqkTzb2F4/nROpp5YRSm2TWle8bpv1NCXYKjaTAd1PRb&#10;bp79XnMjccM0TI+aNQlenJ1IbDS45YVtrSasHuyLUpj0n0sB7R4bbRVrRDrIVfe73j4O3+rZKHgn&#10;iifQsBSgMFAjjD4wKiG/Y9TBGEmw+nYgkmJUv+fwDszMGQ05GrvRIDyHqwnWGA3mRg+z6dBKtq8A&#10;eXhpXKzgrZTMqvg5i9MLg9FgyZzGmJk9l//W63nYLn8BAAD//wMAUEsDBBQABgAIAAAAIQBCiBg2&#10;4AAAAA0BAAAPAAAAZHJzL2Rvd25yZXYueG1sTI/BTsMwEETvSPyDtUjcqONSDIQ4VYXghIRIw4Gj&#10;E7uJ1XgdYrcNf8/2BLed2dHs22I9+4Ed7RRdQAVikQGz2AbjsFPwWb/ePACLSaPRQ0Cr4MdGWJeX&#10;F4XOTThhZY/b1DEqwZhrBX1KY855bHvrdVyE0SLtdmHyOpGcOm4mfaJyP/BllknutUO60OvRPve2&#10;3W8PXsHmC6sX9/3efFS7ytX1Y4Zvcq/U9dW8eQKW7Jz+wnDGJ3QoiakJBzSRDaSFFBQ9D0txB4wi&#10;t2JFVkPWSt5L4GXB/39R/gIAAP//AwBQSwECLQAUAAYACAAAACEAtoM4kv4AAADhAQAAEwAAAAAA&#10;AAAAAAAAAAAAAAAAW0NvbnRlbnRfVHlwZXNdLnhtbFBLAQItABQABgAIAAAAIQA4/SH/1gAAAJQB&#10;AAALAAAAAAAAAAAAAAAAAC8BAABfcmVscy8ucmVsc1BLAQItABQABgAIAAAAIQCWOk+YswIAALQF&#10;AAAOAAAAAAAAAAAAAAAAAC4CAABkcnMvZTJvRG9jLnhtbFBLAQItABQABgAIAAAAIQBCiBg24AAA&#10;AA0BAAAPAAAAAAAAAAAAAAAAAA0FAABkcnMvZG93bnJldi54bWxQSwUGAAAAAAQABADzAAAAGgYA&#10;AAAA&#10;" o:allowincell="f" filled="f" stroked="f">
                <v:textbox inset="0,0,0,0">
                  <w:txbxContent>
                    <w:p w:rsidR="00E841AB" w:rsidRPr="00365BEC" w:rsidRDefault="00880B14">
                      <w:pPr>
                        <w:pStyle w:val="BodyText"/>
                        <w:rPr>
                          <w:b/>
                          <w:i/>
                        </w:rPr>
                      </w:pPr>
                      <w:r w:rsidRPr="00365BEC">
                        <w:rPr>
                          <w:b/>
                          <w:i/>
                        </w:rPr>
                        <w:t>General S</w:t>
                      </w:r>
                      <w:r w:rsidR="00C40BF2">
                        <w:rPr>
                          <w:b/>
                          <w:i/>
                        </w:rPr>
                        <w:t>ummer</w:t>
                      </w:r>
                      <w:r w:rsidRPr="00365BEC">
                        <w:rPr>
                          <w:b/>
                          <w:i/>
                        </w:rPr>
                        <w:t xml:space="preserve"> Pool Care</w:t>
                      </w:r>
                      <w:r w:rsidR="00E841AB" w:rsidRPr="00365BEC">
                        <w:rPr>
                          <w:b/>
                          <w:i/>
                        </w:rPr>
                        <w:t>:</w:t>
                      </w:r>
                    </w:p>
                    <w:p w:rsidR="00E841AB" w:rsidRPr="00365BEC" w:rsidRDefault="00880B14" w:rsidP="00880B14">
                      <w:pPr>
                        <w:pStyle w:val="BodyTextIndent"/>
                        <w:numPr>
                          <w:ilvl w:val="0"/>
                          <w:numId w:val="1"/>
                        </w:numPr>
                        <w:tabs>
                          <w:tab w:val="clear" w:pos="180"/>
                          <w:tab w:val="right" w:pos="1620"/>
                        </w:tabs>
                        <w:spacing w:line="360" w:lineRule="exact"/>
                        <w:rPr>
                          <w:szCs w:val="18"/>
                        </w:rPr>
                      </w:pPr>
                      <w:r w:rsidRPr="00365BEC">
                        <w:rPr>
                          <w:szCs w:val="18"/>
                        </w:rPr>
                        <w:t>Brush pool walls twice a week</w:t>
                      </w:r>
                    </w:p>
                    <w:p w:rsidR="00880B14" w:rsidRPr="00365BEC" w:rsidRDefault="00880B14" w:rsidP="00880B14">
                      <w:pPr>
                        <w:pStyle w:val="BodyTextIndent"/>
                        <w:numPr>
                          <w:ilvl w:val="0"/>
                          <w:numId w:val="1"/>
                        </w:numPr>
                        <w:tabs>
                          <w:tab w:val="clear" w:pos="180"/>
                          <w:tab w:val="right" w:pos="1620"/>
                        </w:tabs>
                        <w:spacing w:line="360" w:lineRule="exact"/>
                        <w:rPr>
                          <w:szCs w:val="18"/>
                        </w:rPr>
                      </w:pPr>
                      <w:r w:rsidRPr="00365BEC">
                        <w:rPr>
                          <w:szCs w:val="18"/>
                        </w:rPr>
                        <w:t>Filter 10-12 hours daily</w:t>
                      </w:r>
                    </w:p>
                    <w:p w:rsidR="00880B14" w:rsidRPr="00365BEC" w:rsidRDefault="00880B14" w:rsidP="00880B14">
                      <w:pPr>
                        <w:pStyle w:val="BodyTextIndent"/>
                        <w:numPr>
                          <w:ilvl w:val="0"/>
                          <w:numId w:val="1"/>
                        </w:numPr>
                        <w:tabs>
                          <w:tab w:val="clear" w:pos="180"/>
                          <w:tab w:val="right" w:pos="1620"/>
                        </w:tabs>
                        <w:spacing w:line="360" w:lineRule="exact"/>
                        <w:rPr>
                          <w:szCs w:val="18"/>
                        </w:rPr>
                      </w:pPr>
                      <w:r w:rsidRPr="00365BEC">
                        <w:rPr>
                          <w:szCs w:val="18"/>
                        </w:rPr>
                        <w:t>Keep pool and skimmers free of debris</w:t>
                      </w:r>
                    </w:p>
                    <w:p w:rsidR="00E841AB" w:rsidRPr="00365BEC" w:rsidRDefault="00E841AB">
                      <w:pPr>
                        <w:pStyle w:val="BodyTextIndent"/>
                        <w:tabs>
                          <w:tab w:val="clear" w:pos="180"/>
                          <w:tab w:val="right" w:pos="1620"/>
                        </w:tabs>
                        <w:spacing w:line="360" w:lineRule="exact"/>
                        <w:ind w:firstLine="0"/>
                      </w:pPr>
                    </w:p>
                  </w:txbxContent>
                </v:textbox>
                <w10:wrap anchorx="page" anchory="page"/>
              </v:shape>
            </w:pict>
          </mc:Fallback>
        </mc:AlternateContent>
      </w:r>
      <w:r w:rsidR="003F79FB">
        <w:rPr>
          <w:noProof/>
        </w:rPr>
        <mc:AlternateContent>
          <mc:Choice Requires="wps">
            <w:drawing>
              <wp:anchor distT="0" distB="0" distL="114300" distR="114300" simplePos="0" relativeHeight="251733504" behindDoc="0" locked="0" layoutInCell="0" allowOverlap="1" wp14:anchorId="39BEEC4A" wp14:editId="6C7BAF44">
                <wp:simplePos x="0" y="0"/>
                <wp:positionH relativeFrom="page">
                  <wp:posOffset>5781040</wp:posOffset>
                </wp:positionH>
                <wp:positionV relativeFrom="page">
                  <wp:posOffset>6828790</wp:posOffset>
                </wp:positionV>
                <wp:extent cx="1540510" cy="2891790"/>
                <wp:effectExtent l="0" t="0" r="3175" b="4445"/>
                <wp:wrapNone/>
                <wp:docPr id="22"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289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43" type="#_x0000_t202" style="position:absolute;margin-left:455.2pt;margin-top:537.7pt;width:121.3pt;height:227.7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2YZvgIAAMMFAAAOAAAAZHJzL2Uyb0RvYy54bWysVMlu2zAQvRfoPxC8K1oq25IQOUgsqyiQ&#10;LkDSD6BFyiIikQpJW06L/nuHlGVnuRRtdSBGnOGb7c1cXh26Fu2Z0lyKHIcXAUZMVJJysc3x9/vS&#10;SzDShghKWilYjp+YxlfL9+8uhz5jkWxkS5lCACJ0NvQ5bozpM9/XVcM6oi9kzwQoa6k6YuBXbX2q&#10;yADoXetHQTD3B6lor2TFtIbbYlTipcOva1aZr3WtmUFtjiE2407lzo09/eUlybaK9A2vjmGQv4ii&#10;I1yA0xNUQQxBO8XfQHW8UlLL2lxUsvNlXfOKuRwgmzB4lc1dQ3rmcoHi6P5UJv3/YKsv+28KcZrj&#10;KMJIkA56dM8OBt3IA4rmsS3Q0OsM7O56sDQHUECjXbK6v5XVg0ZCrhoituxaKTk0jFAIMLQv/WdP&#10;RxxtQTbDZ0nBEdkZ6YAOteps9aAeCNChUU+n5thgKutyFgezEFQV6KIkDRepa59Psul5r7T5yGSH&#10;rJBjBd138GR/q40Nh2STifUmZMnb1jGgFS8uwHC8Aefw1OpsGK6hP9MgXSfrJPbiaL724qAovOty&#10;FXvzMlzMig/FalWEv6zfMM4aTikT1s1ErjD+s+YdaT7S4kQvLVtOLZwNSavtZtUqtCdA7tJ9ruig&#10;OZv5L8NwRYBcXqUURnFwE6VeOU8WXlzGMy9dBIkXhOlNOg/iNC7KlyndcsH+PSU05DidRbORTeeg&#10;X+UWuO9tbiTruIH10fIux8nJiGSWg2tBXWsN4e0oPyuFDf9cCmj31GjHWEvSka4tFw+M3h82Bzcj&#10;ln6aPQL/prnYSPoEjFYS+AZK2IQgNFL9wGiArZJj/bgjimHUfhIwFWBiJkFNwmYSiKjgaY4NRqO4&#10;MuOq2vWKbxtAHudOyGuYnJo7TtsRG6M4zhtsCpfacavZVfT831mdd+/yNwAAAP//AwBQSwMEFAAG&#10;AAgAAAAhANU06KzgAAAADgEAAA8AAABkcnMvZG93bnJldi54bWxMj8FOwzAQRO9I/IO1SNyoHaCl&#10;DXGqCsEJCTUNB45OvE2ixusQu234e7YnuM1qRrNvsvXkenHCMXSeNCQzBQKp9rajRsNn+Xa3BBGi&#10;IWt6T6jhBwOs8+urzKTWn6nA0y42gksopEZDG+OQShnqFp0JMz8gsbf3ozORz7GRdjRnLne9vFdq&#10;IZ3piD+0ZsCXFuvD7ug0bL6oeO2+P6ptsS+6slwpel8ctL69mTbPICJO8S8MF3xGh5yZKn8kG0Sv&#10;YZWoR46yoZ7mrC6RZP7A+ypWLJYg80z+n5H/AgAA//8DAFBLAQItABQABgAIAAAAIQC2gziS/gAA&#10;AOEBAAATAAAAAAAAAAAAAAAAAAAAAABbQ29udGVudF9UeXBlc10ueG1sUEsBAi0AFAAGAAgAAAAh&#10;ADj9If/WAAAAlAEAAAsAAAAAAAAAAAAAAAAALwEAAF9yZWxzLy5yZWxzUEsBAi0AFAAGAAgAAAAh&#10;ALgLZhm+AgAAwwUAAA4AAAAAAAAAAAAAAAAALgIAAGRycy9lMm9Eb2MueG1sUEsBAi0AFAAGAAgA&#10;AAAhANU06KzgAAAADgEAAA8AAAAAAAAAAAAAAAAAGAUAAGRycy9kb3ducmV2LnhtbFBLBQYAAAAA&#10;BAAEAPMAAAAlBgAAAAA=&#10;" o:allowincell="f" filled="f" stroked="f">
                <v:textbox inset="0,0,0,0">
                  <w:txbxContent/>
                </v:textbox>
                <w10:wrap anchorx="page" anchory="page"/>
              </v:shape>
            </w:pict>
          </mc:Fallback>
        </mc:AlternateContent>
      </w:r>
      <w:r w:rsidR="003F79FB">
        <w:rPr>
          <w:noProof/>
        </w:rPr>
        <mc:AlternateContent>
          <mc:Choice Requires="wps">
            <w:drawing>
              <wp:anchor distT="0" distB="0" distL="114300" distR="114300" simplePos="0" relativeHeight="251613696" behindDoc="1" locked="0" layoutInCell="0" allowOverlap="1" wp14:anchorId="3A0DF9EB" wp14:editId="453991E6">
                <wp:simplePos x="0" y="0"/>
                <wp:positionH relativeFrom="page">
                  <wp:posOffset>622935</wp:posOffset>
                </wp:positionH>
                <wp:positionV relativeFrom="page">
                  <wp:posOffset>447040</wp:posOffset>
                </wp:positionV>
                <wp:extent cx="1485900" cy="9156700"/>
                <wp:effectExtent l="3810" t="8890" r="5715" b="6985"/>
                <wp:wrapNone/>
                <wp:docPr id="21"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156700"/>
                        </a:xfrm>
                        <a:prstGeom prst="rect">
                          <a:avLst/>
                        </a:prstGeom>
                        <a:blipFill dpi="0" rotWithShape="1">
                          <a:blip r:embed="rId18">
                            <a:alphaModFix amt="30000"/>
                          </a:blip>
                          <a:srcRect/>
                          <a:stretch>
                            <a:fillRect/>
                          </a:stretch>
                        </a:blip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E6101" id="DOM 1" o:spid="_x0000_s1026" alt="Green design rectangle" style="position:absolute;margin-left:49.05pt;margin-top:35.2pt;width:117pt;height:721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IAbvnAgAAywUAAA4AAABkcnMvZTJvRG9jLnhtbKxUbW/bIBD+Pmn/&#10;AfE9tZ05L7bqVG2zVJXatVo37TMBHKNhYEDitNP++w7sZO06adI0f8AcHPfy3HN3erZvJdpx64RW&#10;Fc5OUoy4opoJtanw50+r0Rwj54liRGrFK/zIHT5bvH1z2pmSj3WjJeMWgRHlys5UuPHelEniaMNb&#10;4k604Qoua21b4kG0m4RZ0oH1VibjNJ0mnbbMWE25c3C67C/xItqva079XV077pGsMMTm42rjug5r&#10;sjgl5cYS0wg6hEH+IYqWCAVOj6aWxBO0teKVqVZQq52u/QnVbaLrWlAec4BssvS3bB4aYnjMBcBx&#10;5giT+39m6YfdvUWCVXicYaRICzVa3t0iEBh3FJC6spyrIIiNQhYAJWojeQCuM66E9w/m3obUnbnR&#10;9KtDSl82oMPPrdVdwwmDcLOgn7x4EAQHT9G6u9UM3JKt1xHDfW3bYBDQQftYqsdjqfjeIwqHWT6f&#10;FClUlMJdkU2mMxCCD1Ienhvr/BXXLQqbCofQo3myu3G+Vz2oBG9rKcxKSImYgbKBZav9F+GbWISQ&#10;wUFpKANA83ey9gVearptufI9Yy2XxEO7uEYYB25K3q45FMBes94JkaYhgMlK7BFpIfR3KXxDdiHM&#10;iLalHyEjyAOQ95Z72oRtDRkM5wDF8QL2h/yCllRhVTrk2yPRnwC6gE24CzhH/n4vsnGeXoyL0Wo6&#10;n43yVT4ZFbN0Pkqz4qKYpnmRL1c/AjhZXjaCMa5uhOKHXsryVzD9sQWGru67IHYT6kIVQixOSwFg&#10;SBkFu1lfSot2JHR0/AZkXqi1wsNckaKt8PyoRMpAx/eKRdQ8EbLfJy9jjywCAA7/CEkkb+Brz/u1&#10;Zo/AXeBI5ApMQNg02j5h1ME0qbD7tiWWYySvFfC/yPI8jJ8o5JPZOPDr+c36+Q1RFExV2GPUby89&#10;SPBka6zYNOCpJ4rS59AztYhsDv3URzV0GkyMmMEw3cJIei5HrV8zePET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7YO6xN4AAAAKAQAADwAAAGRycy9kb3ducmV2LnhtbEyPTU+EMBCG&#10;7yb+h2ZMvLnly5VFysaYyNVYN8ZjoRVQOiW07KK/3vG0HmfeJ+88U+5XO7Kjmf3gUEC8iYAZbJ0e&#10;sBNweH26yYH5oFCr0aER8G087KvLi1IV2p3wxRxl6BiVoC+UgD6EqeDct72xym/cZJCyDzdbFWic&#10;O65ndaJyO/IkirbcqgHpQq8m89ib9ksuVsAPPsv0c8m2tTy8yaZebf6+q4W4vlof7oEFs4YzDH/6&#10;pA4VOTVuQe3ZKGCXx0QKuIsyYJSnaUKLhsDbOMmAVyX//0L1CwAA//8DAFBLAwQKAAAAAAAAACEA&#10;ttURq+VhAQDlYQEAFQAAAGRycy9tZWRpYS9pbWFnZTEuanBlZ//Y/+AAEEpGSUYAAQEBAEgASAAA&#10;/9sAQwACAQEBAQECAQEBAgICAgIEAwICAgIFBAQDBAYFBgYGBQYGBgcJCAYHCQcGBggLCAkKCgoK&#10;CgYICwwLCgwJCgoK/9sAQwECAgICAgIFAwMFCgcGBwoKCgoKCgoKCgoKCgoKCgoKCgoKCgoKCgoK&#10;CgoKCgoKCgoKCgoKCgoKCgoKCgoKCgoK/8AAEQgBXgDpAwERAAIRAQMRAf/EABwAAAIDAQEBAQAA&#10;AAAAAAAAAAYHBAUIAwIBAP/EAFYQAAEDAwMCBAMEBAcKDQMEAwECAwQFBhEHEiEAMQgTQVEUImEV&#10;MnGBFiNCkQkXUmKh0fAkM1ZykpSxwdPhGCVDU1RVV1iCk5WW0lmD1CZzdPGXo9X/xAAcAQACAwEB&#10;AQEAAAAAAAAAAAAEBQIDBgEHAAj/xABREQACAQIEAwUFBQUFBQcCBAcBAhEDBAASITEFQVETImFx&#10;gQYykaHwFEKxwdEVI1Ji4XKCkqLxByQzU9IWQ1RVY5OyJdODo8LiFyY0ZHOUs//aAAwDAQACEQMR&#10;AD8Ay4mbcF1UiDbdyCS9S4Mh9UKH8VK+HhuvbC8oBOEtqVsbKucnanPbr96IlKizOAJaJMCTGgkz&#10;Og0GvWOePxUbStTbNTOpHPLsJMCZ01PIbnFMugaZNPZV9sKWoHy0pnGMjbn+U/HI5/nEd+567nzH&#10;VI9T+ROLyOIosnKR5SfkR8sX1OsHR64Hvsqi1eq0qc9gQk3NObehSFkDDfxcFshtROcFbQA4CinB&#10;PVa1KoXvII6rJI81Yg+oJ8sUV6t1TbNpl5wNfg51+OGbS9H9MbOsRLb2lqaRqBGQt9ypXLdrUq33&#10;KWQsLmpMRBdcwnKMkqR3CSpf6sAC7u6tclHp9gB71NKjVc0+6Q0qJ88x6Aa4BqVKlZlDVGZWMZQq&#10;gz0Ekc9x89sXVt+HHR64rLdvqXOpd0wqW6HZ1yWjEl29T/JKT5jSalJk71oSpaUqW9GbORsbWo5S&#10;aW4rciuFRTLbCplLAxIJp0xIGhMLUPVgBGOvXrWz9lJQaaPFQkzEBSsSZkLqTgv0zo9H1LrVw1Zi&#10;uab2/JuamNwZNxSrelVT7RS2tGAw3MLxmSztBVIW02k4yVkkArr6vcW1BKKLUdQ+YhTTpBSQfeYR&#10;lTUgKuYySYG+KDVt6aK1eow7OYBzFiDuAiiYGmjMumgGuAa17A1Pl1Kr0XQivCnsUh1VPuuVSqei&#10;nTXI7avMcfkCamK2lKPLyUIWhAIQkhRO4ubvsKFtTbiSyjGRMMMw0AUrmZic3cIDk6nSIx3t07eX&#10;H7wiVUsYEzyGYCTo2Y6bCBOGrqB4mPFHo/fVM1Otu57Jk0WoR40ehqnUSpUh2vRExwgSXhhuNKbK&#10;shQyUbypDSlITv6z1Hg/Dq6vY1gVZS0iab9kc0hQSe0Q8xJB+84DGMfJRsq1tmy1AxkkiMrGSGAA&#10;lYEZWgERETrFbevjI1+n0V6iT24sVup+bDrUJi2mqc55C2wlXw8hvzHiwQtQDaUk7UgpdVu4Ip+z&#10;XCqbrU1dlAKlmLAkEkEyQC2nvFonlprFezdzmbKpjYyPKNI8vPTALT7Ep9vRaguxm2LkCnw03UrJ&#10;ppZlzIm75kyUzZa3I4GxCgh1ptXqkqx06etcNR7UvkIAOVtcrxpEKA8awVZgY5EwIrVt61wlBlyg&#10;nd2hRrEyqkCeuoE6wMd6dpPYtGoNZTemgN6VOTVSF0yt2/H+y6Mylhai6+uS9I2PkKyklTbZSQe5&#10;VjqP2i9erTZK9KB7waC5zD3cqjMDzjWYgDSccqXHaaU2AKzAY5vDQBTpG0GCDPhgusjUW5bPuiiW&#10;VpDec6JEKPOqdGumqGTTluJSkLQ9EnpPmYBH67y0IRvAQ7nB6DuOH2l6tw1UBagAy1KahagE8iIY&#10;TpoWJYA9yMfCs9pRW4uEbIDAXWJ2B0ld5MAeJI5EGrlwprlLYq1oRrJql1UIF5MzTmgW1TICFqWC&#10;EPGS8qbIKAPlMfalZKhu43ESzS6tjFSrWCVO6RUevUOnOFhEn72ZhGmh2x2iLO6p5XKwBPeORj4A&#10;BRnj+YTG0jXC1um9dWqvcn6U+M6/bgcQ+2DRKdBWoutBQUA6PMCmm20AhW1lwrJyBk8guzsrC0kc&#10;NprIHe2gmR7x98k6jUgAQSIxfWqp2P8Auu+kFgYHkBHzWD1wZ3NUqzHtqBRvD/bdsVu4FxGqnErc&#10;2Yhx6nxMFEpHmRkJMcu/q1OKS+kJKlIWVg46qq0KrXqtcVGSmpKkRKuY7uhJBKahTAkDMoXAVvVt&#10;a4qdvUOQnVQCCCNpJOqmSSpUnYSInF7D8QOsemdtw/DXRNKa3PInqYpiHUO3KKQw8W1uRmJyXWFF&#10;pSkJcQ0oEtrQlQWU7kEM8LtHum4iKipszx+7DMJ1em2aG1KsVIDAnSYOCKvY8QpKKjqyrmC6hSAy&#10;wVEfdMBiOTDMIaSU3b2nlky9XJNs06w7njUaVUvLEOsMyYTFOJ4W6NrLrrXIJCUrPJAOQMdP6l/c&#10;fZTWLIWiTlgzz0Ehfj6Y+q06qU1LHvAAToSQOsGD564Orjp9r2/qLB0rvGPHdW5FS9alAnQau87N&#10;YUMpffCS2qS3lLiQgqT904KBlPS6nc1a1u1ahGhOYjsgEI3AmQDsdVPqcQNu/ZiqQwGknkfhtriz&#10;uuj6lXBdzFDpOm1Apy4lIVKaqjVosw4sZpsKIbKGY8heFkBAQ4VLyokrSORKi1tStxNw7y0asSde&#10;Y7yDTnAA5QTgdPs6KzsIA5TM/HTWPLANRb+uSmzK3Wrk8P1w1+2ptLcZqFaoUSlrq0RaQhThXBgO&#10;fDORA4lJQZCA6j5VB7KQOp1WqpUpinWAYN7rFwpBkCKjLmDFTqslTtlgzhk9hY3C5KdZFfTmSNvG&#10;DO+q938Mdp1R0Y/QxuPQ6i3JnVqU02toVSJOm0NLS0KK3YbEt11KgSdxU2UlOfKyRkkK9+XAdYVJ&#10;JgEZpBgBigXyykk6ZowG1nUpEVW0BkLIMHadSBM+kH1wwKHqjV9Fb/i1x+x6bKXUKU18JT59HTSf&#10;tFoYPxjEyMo4bOwnO8ZKgl1BwoBTVtqXELWaNUjKSM2cOBP3WRhvrGqyPunbFeViSlQAiZIAOh2A&#10;0g+mq4X8moXHrr4mIs+2W6U/d153C3+j/wBuXWhEZmW6oqajOMoRGcY28J2qQUZKU5VuyT2qWvCO&#10;CE1myUaaHMQjlgBoTMuD1kMTGvLQuhZ176t2VNZLNEd0SWOneY5YkxJyxrtpgugX54u/Dta1fsPU&#10;HwwwZ+yY7DqtXoAZjS4o80hxtxfzpVvIG1bmFpHY89VnhvDeLLTube8XLowVmMNpoQIXadQDBnXQ&#10;YrueGi1vFFbPSchgMwJB5GI0MbbdYOIdH8Zdn2RTpEQ6IJcrgb8gSHruYlOU1lQAIKYKQiOv5T+s&#10;W4HMHCQO/Q9Xg9zcXAYVwVBnKEMMw5k1PeHQAFZ3OKH4Y/Z5Q2hG8Ms+AnUdDAE9eWKG+dRdcvEn&#10;ZC7Js7w/QH6ZBkCRSq+zTityQkLG8JemrSot5JyrK1EjHAJ6PpW1C0uWr167HMIYaCDGghBl9BHr&#10;j5KVrw8Bmq5eoJ+B5knQaR64WeneiMmTdC61qHpfdkmDImiG+xRYe9iS4dqCwx5Q+d3JGUJXnOB8&#10;ueiLusht8tKohYagMdeZ1nYQNCR46xh0eIVKKBacT1mPUx4kY0JYGhngk0dshgaoXlNg3S3UShbt&#10;MYrqnaJKCtyWTIhlbHxKB5e5guOOsq3AKGeEFxe8fvbkiwtGejlmZoZXHSKhViCZioFCsOmBKdxV&#10;r27PcVqYYkCGDHKIPf7sd3wK+c4PWaP4S7Euqbe1weJGFW5zzrXxJVflaTVYzSgErSinzmW33XvK&#10;UEoSHi8Mk5PPSqjc8Uu6SUKNrUpmDCmlTgsNh2lN3UAN73cy6YsuaDUVB7WnWEiSq1F05kZlSeoO&#10;aD4GDjx+hf8ABkf93fxAf+g1b/bdd7b28/jt/wDEn6YN7a38Pn/9zGO78pF9xVrdrdCr9EW84XGP&#10;PbdksoZUMpT5qMKwCD95Hzbvm5HO7oJbNAUK0bxG/kevgdPHC6nVqAn95m+W31pHpihiitrjss27&#10;WmqlMU3ue21H9Y2vJ/VpYUUr3D5fmwQfTPRDLbAEMuVfEfntHzxMVrhWzMWAPz8zrhz6CUrS6ZHc&#10;k1e8KnKvpL7XwNs1dSKWHPl+cNl5Km31FQ2hJUkKSSSecdJ70XQqKFphaW+cS4G+4EQI8DiutfXy&#10;UiFMgzO3prGnwkbYNKl/F7QrXqdDUiHp3U6HUvOnQqJFpcSqQVLV85bDbjSArcQosqSNwT9ORHp1&#10;KdemyubhaggEipHgZKksvIsjaTzwK1/d3bDtaewmSQQ0cjILAwIB6wNNwK2Jc8vybxrVPftq7KHM&#10;ZfQ5WvghHTUXxjyTLptSCIDydxypbJS4zkqSrnCr7m2uWNBqhenU00BgjrldAakEcnUqxgETqCHa&#10;1pwiyp6HcCCZDAyGGwjXfkYxEqdrWfpvQqJd9K000rmXJWp7j9QhXDa7spukx20tqZ2wIzzyB8QF&#10;lweaCvYjKUpCgoyrXVa4dqBrVkVRGZcuZmO4DlFgpzCncgE6Ri20Fe5rNqxAGkVCo6akkEjyETpi&#10;Rft1aj3LXqO3amobdLhMwVsxpS7bEeBDkEqccXGZcdaSV4KQHS3vKgAAhKQeqqNK0yPnpNJ1me8R&#10;sBmAlR/KDtqWJMYjQtLekM1ZlkHYMJMa97eZPI6dRrhbVzwv3RedXlVO9Nak1SUGS7WK5VKbUqpI&#10;isI4U64GTIXtGcjkd+3HTCjfWVnb9nb0AoJ7qr2ahj4SVk88Mvt71KoJnKPECPOAI10nXrhqnQTw&#10;5a53lTIGneo05ylRaFEg01k0KWZBltNhJitMPBCg3sQXEKUCtR3Ap7dCJxK6sbVmuFGctqJCiDpm&#10;LGVmSARsCdDywhepfW7PnU6lmJ7p0kkk5SdhvyjU4qdeoXh/pOisGxqLoDqSiBDVIMXUBm8adMjV&#10;SXhaY7spLCVIYLRK0pjjYUocWcKWd/U7F+LftCo109HXKOz7N1elsGysxly0SXZTDQFAXTF6vUeq&#10;ta1dBJ7ytJJB1EDIMs6c2kc9cZ8s+pXjp7W4tVti/amzNaO+E3EL6lEqPOE8hWckH5TnnIPTp7Sl&#10;UBYjlqdBHrhpUqC6TJ2Q89Br4dPjjZWjtsUbxmaMw6be1Quet1O14pevu1jbbMdx+nsOYZkQVKQE&#10;FSS7tW4kiQlKtpQ6kJxkLy8HAbtkomkprseydmn94wJZHgyM0AqSDTBEyhnCytY3tK4+2APkpwGb&#10;MSFBhQSATKge8uUEass6nDR0nPh58I9QqFsUS9LYVpxVnyhVwOUpio1y0K2600tluSUBLvkKQ24U&#10;uAALSFA4UCg5u4q8W47TSs9Col4m9IsyU6tNZDFZBUsC20mNCNDItrUHuaLU6pilUA78BiDLFYIa&#10;QCQO8PeQ6glSuFbq1VKNqd4srzoMrWCo1x+Tb70631RpCsVB5EMPJYQ8AhlUdICyhO1QdDe35Son&#10;rR2dMWfsxQAoOoLAMSAAAWgEp72Zj3TsUJnUADCkXV5b9ncVKdJArLmklgFJgkE6yCQWJgAYq4Ol&#10;+n0uzrdXTvDPOm1S4FrY2Gos1gT1tEtPVRManNlbbKFBaFtNIU2rJQorKMBkbq5pXFX/AHgLSonU&#10;FSuWRIpu9Qk5yCDmLKRvCziVbibPW/fVFzsNDmAjWVKrCgzByySTBIJ3xc17Rjwxx7Fdv+XacGFQ&#10;6pS5EaPJpFYcTSH5DSD5UaSfLS58WzuDiG3ENOrUgpS4oFSehad/xyvfdg7BnlTJSagVtCygNkam&#10;3uyCQoMldAcWC5uaVEikXmWzAkHYZgvfXMhJGpllI5CdBG95dm6OXdaeklN0ubZrlv0huTKurUSb&#10;V6kFiQgrZREg01KFRGwlW9Klh1R3p7bcqPshecSa4uKdyEo5iFSjTp5pUw5epWJBJiCAVAg+QlX+&#10;zJw4PUt2eow7wzqgIJBUjNl2WPvGd9JjDLrvjT1M1RsuLaOqTrTDT8h6DFuDT25ahTKlJQkJSpDl&#10;PdhyS2yo7QlWxvOCkY+YdAUfZjhfC7pnsqoqyocrVoh1WSYIq03Vc+8gsesHQ4Ces9Rlz29QFYkn&#10;LAkaDN2gDZQNQqwJ31GI9T0jplXt+VTkaT3TIdbc+3Ex361S6TPnOJaDW/JqEZ5baQFFIEQL3LcI&#10;T8xxylxO7t6grMyBdEmKrosEkbW7AMdmmqdAPUuilo6HLUQRO5BJmNADuBygEjnpir09pmn1dvFF&#10;z1KxaBYtbeDDG92/40UCKlZU5H8mHTJD5QrbuJWpLoJO1wpJQbq/Eb20ouErGtoSQKNRyTHdJ7R6&#10;SacssjqJ1xRWoUbukLWqXFORDGQATALaEkyDrpl5jBNq34ubo8ROsj4sDQzQ+610rMl+pVqPMmvR&#10;m21rddLUupIhBpKUn5G+CCVbCrcAM/wv2ZXhnChUuLmvRBAHuIgn3RK03qySdzqIgtEE4PvqlOpd&#10;OzVGGYsQA5VTOsAMCTEaTqT1OEdcV/2bfeo90X1RbSqUWlwaSGWrthbY1GjRTuPwj0aWr9YfMX8j&#10;aVeYQeC4E9ae2oVbOzp0alTMSQYcA1CZ0ZWXfbU5YH8s4tamTZrkC5mY9xZkSN5A0kA84PTDcpfh&#10;0q7rVoKo1nUC6KjIqESS/Lqemr1ahJS64haPhqjHjvRnG3WxvW5JSXW+wxgFSStxy2o9sSXWFaCt&#10;UJJgjvIWWohDwAEEHVpjaNutdWLJVKgyGAALKBOytIfQ6AxJgQcXlWsSRqp4lZMy6fEbp+/NSxJj&#10;0i0r1uyWxXGkOHCWXYzjCWAlKNxSkhR2hCcDv1y0uBwHgdCmltWAXvvVp0VNIsPeZKocvDNzkSJO&#10;uuBnoXN7YvcOyhmIXnAC+6BKnKf5REGY0gYaniF8DvhMs2zWIeqV4I04qS0lVMZo9EerhQAElJda&#10;jMrQtZwoblKQCFZG3Awj4N7We1PE67NZUvtaA95iyUCd9mqNIHkDB6821ThFhZsVvLlaDqJCy1Uk&#10;ESB+7lfIlgTzjGatSdMK1S9LZUiXaOot0Uh5EZi2bkt6641Lh0wpyt6LKhzg0paihW7alnYhR+Vx&#10;YJPWspXLtxTsVSkrDMzqe+TOivTdGYe9pLQzAaqumAbV+G5HqfaBm0CyGkmdZGQk92PdeAYknbFf&#10;YVxt6eaIVR62fFFR6XcE6MYsi1KtOlpmNRCsLU3Ckw/ObaddKcOqSG8oOO+49X3Fk99xVEq2TNT9&#10;7tAFZC2wFRWKuwA1X3teWKx2PZtXFSGBgAK0weYJGWBzDEHpOLy7/EvW750loEW36BYeldOZbXSq&#10;JcVtSGqhE+Jaa+eK84tsyqU4pK0qLiEHdu3KUQStK2hYvbcQqpd1a1wTDMmqd2YByiEqgRGXOMsD&#10;Kh90lPY25CVqQEwAxac2bWGiTGaDBiCZAYQcWVv3HQaNS2q1ozr99iX1KgJj1mqVuI3InVIJQztQ&#10;1V/MdSEgoWBtcQhSEtDg7h1JaYrMafELbNRJkZDCA6yWpwrGdN1LAk5hOuAalQoDldtJgeE7aDQj&#10;SdSDBykbYn/x/wDjg/7b6r/6rC/2/Xf2P7K/+HT4H/pwN24/5h+Jxl7w2yfDrVWJFyRpdSgppbKV&#10;rgXFUahUmw/uJ2+ZEKtjahgfrW0IGTuPYFxXo1/s+REkn7yBfiQSDp4MT0xpOJ1eKLcRVKxpHdVQ&#10;R01WCeh/PF1W6dTrmrho9ZuWzl0amwZLga+NYTJUtWFFDjjx/WtoVkoSlWUJGOOR0ULk0af7ssHd&#10;hOjHwOUAaEjcEAE/HClVuFpF1Q54gfw6bTGoJ668sNXQ7S3wtW7T03Ze+p1Pgsw6Z5SEPXp8Wl9Z&#10;VzO2RwUxEtqyWwpAUtQASTg7k99xC9S4ZbQF850igUKgD3Ccx7QtzIjKNTyjtareXVstJ6ADTrDg&#10;g6nky5gdhGYg9ME3iLl6PyL5pFJ0NLesdCZtuBTqC9LrlQmvQp7ryH3ih/zfOnOZWptDAW2lvcEp&#10;GU9AezR4vWt6j3Si1fO5IKpTUqoIEhgwQGMxdpJiSSDOLeIUrandrRotqVp7ayxWWGWEAIJywAZI&#10;nnjl43Jl6o1HZn3xotRKHRHGUos0T605RZrMJnhHnOOSESkSCMeYhSEKyAPmGFGfs39hezdUui9Q&#10;+/BFQZmgnKFRkyzMEZhE67gCMLmlcAdmFKyIyTrMQ3MlY+8fGMRNOalaFKEpst2CLeuafBdusMXH&#10;UHqtIYZIUI4lMuuLSkLG/AIBVyrdgdE1qKLUFTPUNSmrLTOWmFBbmFbKNdAecbYGual5cUhRZgig&#10;loymCYgFtGmBOUEwCTpifG8Mvhkt2vTqra81+WifIL0ObV1sTEwkE7gloSgXChI45+c85PQtrecX&#10;qZal05fKIKBWE+LZJBPlpiF7c1q1EUKTpSjcqwGaOpOWJ9MU186DX5bFcmr0upmllehqHFwUm5oN&#10;Nqb8dYBURGWuOsrwSkthxe7GPXq6jxKjVpBmSpROsI9OqwBG0tlIAO8wIwTQtKdan2deuWiJ7ykd&#10;e6SxnXoD8sQm9NqJetUckWLbOoFvVIZS+ZFGkTaW89/KUYy1rZCiDkbHME/eI6ZJxA26p9qek4ME&#10;jtKaGOcZmk+BzDywvpUqrIe3AaDymd9Ae6AdNzp5YsNS9FYuhl5IhU340N1q1KdU3W4FeceKXXkE&#10;utyUlKASh1CikttZSCErQDk9K+H+0S8aW5FPLmo13pglSqlQFKlTLkyGgksVYgkECBhrccLq2lrZ&#10;1axDJWplwVKsRDsgAj3fd1RyHGmpnBTdnjV1G0NiUSmaT6qUeoQfgAKfGqtpvT3qO+SC4x5oUy+2&#10;h1S87djqkncUKA2p6Eb2Xs+JPUrXdJkJMsEdQrD+KCCpiImVnTMsycU2tY3KimQxZAUBzZTBnYD4&#10;66qdQeeF9fniy120guN6+9RtJIM6bcyFy4kh7USuusw0ecpLqVQ5EgraUVJ4DiQoIHyZBB6e23C6&#10;N/bJStq4Wmmh/cUlJgCDIQAgAzKSCZkkgjFhp2VzUcBjmO+gJMgj3pJJ3nMZkyYkYOdbqdYtCoVv&#10;6uWDodS623qJTGKdXKjVqtIZQ1KKEOqYS0635MRB+TynFblrQkKDiVBeReHVeL172rZ1bgKaJLrC&#10;gymwYsGzOTrmUQA3dKkZcLqdSh9kDqWVU32JDCZ9ByGv5YgWlqZ4HqtbjFhX/wCHGpUWoxGnExq7&#10;Twp2TBXlSiqLKD480J5VhUcYOSFdj1CrV9rra5a5t7hWpmJQgZSI1zoUlJOk9o06SBzOX7KbUJW7&#10;zMdwTO8CYbKZ5gr11g4DLgr3hUsSnrv/AE68Wd/z6vIbVCT+jtNlUyU4wAEbHpDjjKCcABQR5m7v&#10;3zkvLxDiRFtd8NTIIYdoyOM07qArMecEx0nFtOjUoE5CATMwBsYOs7A/l0weaTeHOtS7WjXjc9Jd&#10;tugJfNQaVetccqDL7xSP7qlxI5bbQCkJyqU4onAG1QIyNf8AHEoXXY0xmqgFYpqAyjeFZpEj+RdD&#10;rIOAT2VTO2fQ6k6a+AMzrPIbHFTWbn8HU7UGu1fVW8NVNVHqnUlVCu1SmW/FbplanJaKY48ovJky&#10;2GjhDUcFphKR90ADoaha8eSzo0bG3o260wQodmLIGILtAQp2jiSzsHbUgaky5qXBfvPVYO2VZ7ui&#10;jkpY91dp2Y5V5ADDN0K1ap4tv7Yo9sajpVGntKas6jUGm0+uVOOhKVF2DDCvhPIjqASohDjnCicc&#10;kAcapV7qsbUvSVggJqVGd0TMSAHfRwzgExKqO7pqJBsrKzTiKVbtyyOzL+76LqQXIaGMiARrJ3gx&#10;Pvzxf0i39WadXqXRI9MpciE25V6vqNRW5khvcoEMvQo6WkuLKdxDzSiBkFSgknqi19nrhLKpQuao&#10;YgwgosUkazFR2OUbaMsbwCcVo1FX7WgpQszSpCvprBIKgtmgTEEg6RAxlbxFeJyfq7e1SrwVpS1S&#10;UVdX2RBRSm/iCwhK0tIcW0VKcSBlQCQAFHgjPWs4Nw644fbJ36pqFNTJIGoJ0I+MnkdMFrY21NMi&#10;UmHPTQajWBoFHUGeW+BGrTPEHqlZ78G0dChNtxtOVUyyqJUWoLYSpJU7l5DiASoJKllecnkgcdHV&#10;hRoVEa7uJeRBqFQeYAEZeRIAAjzOCqNK0W7NWmSjEGZhtwAdAZ2HTQbYM9E4t9WfofMoNoUJ1mbd&#10;c55Fy0OShFb+zYcRCSzMECO0Nji1Ovp8x5Q2paGCQvoW+Nre3CLdGVpRkgEEs8gqKjMABCgkCZJ6&#10;rgK6DC6Dgk5dQQSgMbyTuF5CDrMjXBzWvGVq/q/YEHRjwf8AhLvdNQp9vR4L9z0OqSC4402lLKnX&#10;mo63PKZUUZDReSpJSNy1AbTmv2H9iuPtPErunlLkhWCGJO2oUF4PvQwicqgkMD7fh/DVJzsCCCSA&#10;Xkn3oE6ZVJJjKZ6xOI9j2P8AwiF16XyLeplR1PqVsOI+GuWkN2zEagsrwCoKfdK1lSirdkqbGSOc&#10;EHo67ufZGhfq1ZkS51yHtJYgaSEEaciADppGKVtiLKpcUKCijTIL1DIVZ2DGVRekkeWuAOseC3xP&#10;EodlaNXVJjJJWl6PRWqmotAEEFtmWsgZKTlIyMYxz0cvHODB4Nenm8e4d/5l5icW0alHsWajlK/y&#10;VFKgkDmNJjx19MBNR0c1V0ciPXLetiuRIshpbEWp1i26rQFsvnlBRISwlsEYI2lSxg52k89MkveH&#10;3dQUqFQFhrlBp1JHOVnN5FYM74IP+8Us4VgoIkiHA6iJOp35emG5a1wwrI0IY1tsrxA3DLqUuoJp&#10;KaBecuQ438SnCnVQ5cVaosj9WreWZIQpKQO5UAVNei1xfmzrW6quUsChEkcsynK6ydAy5hPSCcLs&#10;qVAwdYZY2SVM+LDQiNQQB/DOKi42NaNcGVP3/wCJyrRKh5j78azKHZdNbKm20ckCnKQ0Hl8JSlSe&#10;RkqWkDmdBLGyaEpNlgDO1V21J278mBv8gDOhdS4txCighaYkAgR105eWmBibpvr9RKc2ubpW7T6e&#10;+0FMVG93lqW83k4WG4cdsHB4yVq9t3Ry3FB2PZ1ZjSFMwd47xI+Q8sQZ+GSC5ObooAHxYz8sePJu&#10;v/pmn/8A6TUf/wAjrvZP1b/J+mKu3sP4H+I/TDQF26N6bMyrTVR6pRLAqNLLn2Da94s1KM8U52Ny&#10;noM4NOAnKlpUfl5/V8dKWo3txFRCGroQCxTKRO7KKlPMNNBpr/FgWot3Xqln1M6SDtvEGfjuNMCh&#10;tfR7VSkS7U8M+iTaq622VfpIL6iQfLYWRvS5T2JEgLG3cncVtd9ygrt1a95cW92ta7ukp0xupDOz&#10;EA6q5Snlk8+90ETODkW4Sm32nM+b3QEOhGwJ1zRyG86k4l6FaDQrBcqFwu3ZQmn6ZQJLcd2jsVGp&#10;inuvYG+YmMyW34qkb0Frzc7lJXsWEFJnxDiltcotvSDOXIOoRZA3yF2EP45dpEgmR9V+3Me0dWUS&#10;ASYWTyGokH08NjisoukGqOnbyNYqVIuGbS48zZUaxaNTWJra2wHVhtQQ080paEuFBWCQndvzgpNw&#10;vLC/pG1cDMV91xAIOg0JYFZgEA76Dliio4psEIAHLp/qOeg8MMKneDyH4475qdZ8K0m0aLUqfRmH&#10;Kjblz3Q5IqrsdRKkS9qYrYdaCS0lT7Zc2lQyrGcJantC3stYUxxfM6tOVqdMKgj/ALs99u9vAbKT&#10;sAIAwfZWV1xBqv2ZTlQliC0mObCQCVXdwo7oOcjLripurwZyNEqh+j96eHu6bmqRSplyoBtiFT3l&#10;ZHMZQQtToAzhfmA/zR6ubHjFLiNPtaFzSVTGk5mEzowJGU9RljoTyz1zf3NJghUr0mdfVZB8p/TF&#10;bYHhGeuOpJWrT1ujqekhplE69mIfklQOCX31JQkjthO5ZJACSSOrb3ivD7SkWeuDA1hS3+VQxPmQ&#10;ANyQJInRr8UuKopU0B0nXuiBruTHl1OwnBtflk2z4TKhDk3vX7lrEioUtDtCi3bfFTpkWFKZWG5C&#10;X4iEtLltpdSpLbgc2LQUqLahx0lRLj2hRvsuRUVjmamiVM6MspDgns2IILDUg6T0vW4GaFQGRJ/d&#10;gsDqDuGESOYVvLHH9ILl1ms6fe8jRPSutNUwNvQ5DFLZdHmuvJbSHnlSWShknKRuIJVgBPJ6P7Gv&#10;w25WkbisnaSACYmBPdUo8tGpgbazgDJRzZQ7Sg1ElTHjEfHXptjhSKvVJmo1ToN9+G6j2XLpkBUm&#10;tKpFVXRWoTSWgovLRKZkpKVJUgpSyTv3J27s9datVHD1qLc9uhIVSylmJJgKDTZSTOneUAHVsoxE&#10;2lCmVWmzAttJDzznNppAJ1JgDTA9S7yuG3b/AIN76QxKrLfpdQEiJNqtDemeS4g52uKiJUlSTz3S&#10;glKuwPV93YpxO1NG5ACssQpA9VzwdCJ2OvXBNtUFuDsS24JiQRG3iDqJ/LHaj+Du5NbnqxXk6EXt&#10;QJP6yeazEiy5dGSTklDrUxCH8KKgElDjixn7ix2ndcfpWbIte4pPOkEhKh8QAxTzGVR/MNsStUr0&#10;LctTpkogGuUaAGNwAOm+/nrgp0gdc8LOjtzUnXe44bFMvGM1AhUCmwjPXSpLD6V/HTGV7UxlADYh&#10;CyVOJWSMJSQQOIp+172i9pSdjSJYuZUFSsZEbXMCTJK91SADqdLM+dsyKAzCDt1kEAc9xJg6nxkU&#10;1L0yn2jYlMvJm/kPQ6pVJkc0qBbshlTAaS2N78glxIS5v2BP6okJVhBSd3RVlftxG4qUlokZAhDM&#10;ykEMCe6inMSsAktIkjWQRiRQCghpsC5JzKJkZWjoAZ1jKWIiTl0zX2mfh/1brFs0/WnTKpUG95rc&#10;Mtml0ipxJdWpEdAOd0CQny4qMg7VIbkLP3jsyAQK/FeE0bipZXWajqO86sqO38rg94idczKOgMSL&#10;LijVamGQg8yoOqggEFh7xBGsgQIIJkYLpVK0pqkmFVfEt4uZdzykxlOv0Foz/Lo7+xRQ2hhUcpec&#10;ThOQBDwcjIwFEKlW4l2Tfs7h/YwdJCEuJ3Z84Cg67dr1E6jFFyOxrdlShxzcE5Y5lRBY6cmK+IxO&#10;pEGrVPRt6jV6RaGmWn1dSk1O8rqt6O3U6wwCFBmnwuZCkK2gjY4tSwCVSF5LQjf1bWnxRagFSvcU&#10;jK0absVDdarnuSD/ABKqLI/dffwZZVLpKT0iQFqaMxVZCnbL3e7IGrL3jHvAEA52vzX+vX5U39E/&#10;C1pxJhivSAw7FpjRl1+utJCUNonymAD5eEJIgxw3Ea7L8zbnrQ23DKgUXXFKoYoM28UaZJJJUMe8&#10;2pBrVCWP3QBEWqtGnRCLom0kanyB1Ejp3m0MSJJbp94JNNqFTbhrPiD1NTOvWgQ23plGbliZFpMh&#10;S0BLEpLCy6tSUKUvCVNgeUQkLHPUF9pRRuKS8Lp5lYkZssT3WPdLLkBkR3gx7w0ViBgBr6vcAEIU&#10;okwDoC2wME/d1EsJA1JaAYCdZPEJedbvD4HS21rXtiPSqSaQmdQorMuTPZxhbrjrYW0Cs54bHyjA&#10;K1EFRN4bwSnQtna7u2rNWYVGzloBmVApwMgTSAe8Tq3QTtqFibemtOkVRWLKuvdJ3JZiXcnXUtl/&#10;hRRGBGyKXet516LEuW87xVBCkpIpFJMtSFEj5WmnH2GgScdyBnnno6slhb0SVgsNh7o9WhyPRZxO&#10;4dqaF6dJJP8AE0addmJjeNPEjD3sCt0mzbspkK3tWb8bky1o+ypVWYpjcxbfO3ykeVIwM5wUuFPO&#10;QT36zd1YPc0jWubdCFJByvVKhgdQTNMGDoQV3kEYGr3NAW9WjTgfxd0aEa6kEsvXQgkRI5YNtWrg&#10;02uWFQ6bpFrHDbrdHBVPm3JAWlcmSVqW55wTDUXFbjtSrcE7UkFPJ6qsV4sHqGtTimx0CnYbCO+I&#10;6nQmdjpgANRcfvtTGsflpt4n1xcM3n4ra5WJNx1TUWhSJCqYhqXIsi5F0MSGGgPL84QVKLobQFJC&#10;VNJSMn65V1OFcHtqUGixAYkdpTWpBbQ5WaGBJ194k7TgxOK0qjd2oRmgFZK5hOoKQqmeeh11M4bk&#10;y3qBB0riX3W7jqlJr0eZHmUheo9Lp9eCHUhWIqlMtsyE/Ebk7QlRX8iFbG/mHSe1S7q8Ra3pKGV1&#10;ZG7F3pMBuWXOXQ5ADOaFgkSxAODaXFClJ3VigVsyxkyVMpEFwApA6EAyZEQQQotdvHXcWp0v7fVp&#10;pVNPIkpTAmyqNcjDLRlIG0rQyfObLZwSUFClJKflWOQXPAPYg8FlmrfagAVAqd4RMzIVTn5ZgwUj&#10;deePuL8V/a101YBabu2chAwAIUDKktmVCe/kk9/UaQMAWsOpjT1Bp9Lt67b1r9DbqL3ny6W9GSqp&#10;SnSgb0QTMW8W0pQAhRZRkqWraN+0O7CzJapVelTRo0ViZVRP3uzCzJ1AckAAaxOA6Bp1AKaVZPOQ&#10;wk9ehHVtAT44YNp6AQIfh4c1WXqxU6YzLktJm25eSUW9KbKVLSI65UlSmS0clwbUgu7EAJBQek1X&#10;2gQ8Z+xPbaicrqxqo2gMqqKHJ+6RqE7wJgiZVaCOsLVBeJKqrEgSRMzlEHeSDJBAO+F/G02tah2t&#10;NvrT39MLmq1SWzTYNUp6nKxSaaXXQCyqe89FYkvO8oSyhtxSMbsn9l4/ELl6ooVlSmkFiCRTdo1l&#10;aZDOqiAWbQcoA3pNktSkzudFYAwkCY2LAaGD7vMa4HfPvr/tutv/AD+if/l9D5eEfwH41P8ApwT9&#10;ir/8k/4MEmuHhgjWhp8iRMsyx26VcrD5bk0i5pDTzqhsSlapJmJZUlO4ANqbVvCuSRggLhnHRc1y&#10;iVHIpwCCgAMjTQrnMHWQxCkeeLDeLQqKSDn3UwzwNZ0AaCRyO2h0MYTFtVio+FygVm1aBctmSafW&#10;1APsxqixIqMdSVZC3HYx2lWMo2uFaACSlCT8wd1qVDjN3SapSduyBjMn7sluk6yIkFYI+8xGmDaV&#10;9eXlozo7oSQPvoSBOiqfundpAJ01xST9Y6vXaUlyu0liqISvczJlXXUdiDuKsBth5tJOfYd+3Rv2&#10;RadSQcnhkX/9Wb54itNKPdUSTvp+owwPCXqPpfM1noFJvXS2iSGnKvGchQqDb9QlTVvhYUVtPvVI&#10;eU4kArCnAtGU/MMDHSjj1H2gp2D1LKpoFYuzmkiqoG5AomQdjBVhyM4JpW/B6tCo9curiAqqJzZj&#10;G+YQwJEDKwbbBJPsm7tKL3naoaBVN6sWqivvU9lyU6iEHQvDz8F0vONLjEJUULU1hJHO4pVgxp1b&#10;TjfDvstc5KpUNpLEawrhYZamuqyCTzE6hMGFpcAXSAkT73QCJEd5TB6gg6CdZJdVmq3ZViuSvELB&#10;nWRbtZmtRWqXZNXdrElx5bSnQz5EotIbwhO5SlO7AQC3jIT0uoUuG1LymaCLcV1DEFlFMQpALZlB&#10;0kwAFLHZgYJF9peXJd7W2rHJlUuCBs2g66kdIPMQIlYUHWRNt06qw7VodyVikLdRGcm3a7T1No3p&#10;IQlTWFb1nBwA6Qcdj1oWo1nCkkU2UZoRqmg5mSVUL/c/TA1bh9CtWCjLLGF01JHlzxaVS539OmGq&#10;RFvOfFqfxCUybOjOSoPlBSNxcGUuR0hPAKQArkYGB1ynRp3NIXGQQwkOQpDa6SykNqNdZHUzgREF&#10;djpmUEjNI3Gh0Ou+npPPEpd+6a3Oyybwqt/KnMNBDMeJcjM1ts4PCQ4wA2nk8Dtk+/Qo+2UHJpUq&#10;RB3bvKT6gknFhtyEJR46Arp8iP8ATH6x7X04vi9WW2NQbho1RVI86PVbtcEmIh0DCS+80tDjYwcb&#10;wVBI/ZwOpX1+9jZsxo92CCKR78H3oVhDEjkYJPPXHVtrurSJKqyiM090ROkb7cgBqcbU0Y0p1Q0m&#10;00jP6kXHYNUjKmNQ7Xt9y9QXpTe11xL0CYhTDgQt1aW/LcKwMleFfKOvN+J8X4HxS77O3eutRlZm&#10;qGkUInKuWrSIeGVROYAHQCRqcNqPDbm3sK95WFKoO0VBTYjMJ7zsvZ1JMsurFgDMFTvjLevPh+8G&#10;1q09yX4rvFRfj1//ABGVWjYF5fpe5BOeW335TLbbbwJ27C6CnA+9nPWn4ZxXi1xVC8CsVqW4H/Fq&#10;0xQDHkVgszKRrIUz0XbDulRoWrEXzqCdlRVJG2jQwUejsdNdsKy3NS7y0wuaDaOk1z3fFM47UQ7p&#10;1JU2ttgukJVMjhfw0PLZBLaw733ZAIA0/wBitrmWuqNKVgns1OUECTleQ7kHoBB7upGEdXsrkF0I&#10;ygmDkAJ0G2kkTIzTr5CS0q1O1Ouxpu5bQuF2nTX2VNz4do0JL1PZbSnCUrkR6ZEQFE5G3c73GFEK&#10;z0rUWVOpkqAsJkF3OaSeQeo5iPBfEYGNMh4JDkaSBlkxrMEyfETOpnA/bdo63XgiTdFUoE1SKagf&#10;FvOacLccTuISlJV5awkkYO4lJwRjvwZVubW3iitTVth2oExJ6ifhiGWQSNI8Z3/A4g3TedMsuqGm&#10;Vij2bIrEd4BFvV+n1OnyVpCQr5xFktlIJyDhJVnn8LqVN7hcyVHC/wAQCMvpmUienLEVSqpBdDAO&#10;uxHkRp+I8OuD7VSo0/WStP3FqRppa1Jr8ahwqdSrQnsO3Cl+G6kKaVDlUxa3WUJSpJKpjIKS5hSl&#10;HOFVj2nC6YpUq7OhdizjKglT3g61Ao6/8MkGJURBxZVtyblloNEd4ZZET7ogkhoG0MY2JnTEnTLy&#10;tNNVqJamnvh0uC17Rm0NxN8VyJKmvhxp5BSZTKqexFdieXhSUqckpG1alFIIyobi9a4vLBnevSq1&#10;M37pIBnKRKstQujk6bUzrAmDpFG4dTqCpd1CHG+cqATygMVJBn3YaYgk7YALwb8KMwvaG0XUSuot&#10;WJWHJDSLfpTcFqevKgl5xt8uLe4wdzq1uHlRUrIxoEPGLZftFS2AqEAEMxOXmVUqFUCdCFULIjTF&#10;CtWqXfbq8zoCwgwYglZOU8oB7o064nyNANGEITQpF5XBQ2VoQun1OpBoU55tXtIix3mmiBnPnFGP&#10;XricUvalJbijQFUGcy0wz1FI5NTZkc+GRXnFCcQuGqOhjOrZSpyoxPVe0dVYRrIfUfDEyPpvotZU&#10;+LatM8UriamvypFKfo9JVWmvMU4QUCVAUlSFJWAooKc4IIB9AqV9xHiLVAvDKuQSH7RTRkBZkJXU&#10;EgjTMDE6Thjc2nEra2+2XapSABIDVEDFQYkhGqKOokzGsRjhXNJterkvJyhWTVbZ1TlNDznYtuTZ&#10;TM1pAOCVtAoW0UnhWeUk88nq+04jwgWgquWoKdP3oXKfDNqD4QdeROAlFNmytTZWOugDTA32mI1G&#10;m3hgmtbw2sVxFRtnWOyK5bV2fAl2g0CXc1OS/VXdwCm/McSlQARlf6xJJ2hKVFR6ouOP0aCpUtmp&#10;VKUwzDtSFHM6ZhvAgMQNyABitrUh8i5gx27u50jumDMTtoTy1x50DvLw4+Fm+WtTNRNH7mnVWnBT&#10;tDa8p2U206QU7nkuojMkjJ2qS45jn5CSCK+NrxvjVi1paVUVX0croSszCtLkg8+6pP8AFiyyTJcB&#10;6xD5fuMoiY5iZEHXflBBGIV16v6YeJS93dWdePF9S6RMpzhFv29X6YqHGhtklZDDMJyQGwMnK3FF&#10;1Z78dUU1peytiKNrY1GD+8yA1GJgDvSqkztCiAMEtTv+JkqdSOcEAySSBIAGuuwBnmZxLpd+6DUu&#10;pM1rTnxh6QvVZpGIsmp25KkfDk5yB58NbZHJwpQ7nIweq7i4Q27PeWFx2cSQBBI05I4efACeRnHR&#10;ZcTtSpUlWnbX5llj8f0mwLgrVerPk3N4nRWKM2GxUX9II0GOlKnPlS2oFUVxpSlYRvKCgFQwVqIS&#10;YJe8MW2Na2tiGEkCuH0C6kkRUJCjUgGY3yiSKK9rXqVBTqvII+73vIQQomdweXXFr4ltSL58Ytu0&#10;+69Q7zsm1rDtJx9hqDSYE2fU4IYSlCVTHXwlTzh83ymwlSiVrUNoyVdD8A4Vw32ZuazUO1q3FWGJ&#10;OREbNv2agkAaAuYAyhdYEYc8Q43c8QpW9BlRRTGRQCdFEESxklZJKgtoZgDTCoszxGaM2nKtyxdP&#10;NF7wrUSg3SitUqdWbzj015+p5bAcKEMPIjNqDaAUJVkgfMo89P7rh/FLsvcVKlNGNM04yM4VDMz3&#10;lLtLEgnuj7qjCqtbr2FUVqk5wMxAiI2yyYBA+8dT5ADGqv0Bmf8A0stN/wD/ACZB/wDwuvI/syf+&#10;dH/2bj/7mNF+3qv/ADKv+GljLWkt5aPaUW4/Lbu+3bsqy7cnwLcYpGmNSlzadUHVo8qXJEtTbJOA&#10;sJKUktpI27iOvVeJG84iwpqKlIZlLt2lOmCgJJVWQs0bZhInUSBhbQta1O4LooYmdGhxtAhYWDGs&#10;ksJ1yyAAKWfaleVUWL2d1wtOy/LWXWqxItSWdjvJIOGnEeZ67SSeemdetaqhpdnUqjaA428yymPh&#10;ihlaMrJptGkH4L8+WDJHgu021YRU7/qvj0s64ZzC1P1iYYb8ZcZOQC64FoQEo3KACtoGcc9LK3tT&#10;dWxSl9hqBYAWWQgdAIY647RpULZUp0mCToFioSQOkg5vjgyg+Caqaa6fT9bvC/dlpX1Ng0yQy5Ua&#10;3XUMIIUgturgKigMJdQlR4eeC+Rt5OOldx7TKLlLPidM2yEg6jMd5UPmGaGI0KKRO5jXErejbX75&#10;BUJaR3VzTMFuZ0AAkhokbKQMA/h51J8PmpduI0U1napGm91S2ltULVmdb7dY+EfdcStxsoeWhMcq&#10;27dzgWkhWApshJLLjNXj3Dx9r4eHuEHvUVfs9YyhwQpZtDPdIiJIYTFtnYWQrVBXeKehIyliVUMY&#10;0cSROgALQSBHMi118NOgVowUy/Et4uKrf9x5c+EuFu41zWJDRI24Www+qOSn/kXVIIWk/eBBCv2d&#10;4txW8Vlt7MUKc+6iAlY/iNTINyZKyCNZBkYHvq1a3vyljTRqZVDmkQxIOaAGnSAe+Ayg5WUECaaz&#10;NA592lqB4c9EqxIgSGyph27tRYLL0xtpJ89ZjspOxsnlIeAOBxuOejHvaluxfiV6iMCQoSk5Ik90&#10;FhPejfKYOLLupQqIDSTQLL/eA2H3suWDzg7xIE4btja7/wAHfovQpdiXho0zXnnKc03c9CqVGXNI&#10;rTayFfDyfPENuM2SoBSEl1eeSMbelt5wr29ubntLe8yAElHUhc1MjQOMnaFm6NCrB3JnHLC74VbW&#10;aM1JqtRty8jKddUUVJVR5MX55RgMtClaca16tiDoxpTYNwuuNOSotm0q34VKXKbQkrU2PPcQ4spA&#10;JOxwH5SQD1oDUueH8LFTiN3UpxGZ3DVIJMCSqlROgBKxtOFA+28QuCoWGJMDNI0BOg0GoHukydhi&#10;woei9JlXTQ9fLy8IdCtew6ZIEmXb1PoVXqzlbCcny0NSHAyFEjg5DeeSlQBzG44w1tZV7ChemrdO&#10;CFfNQpNTJ2OcAEAb+6W6EHXH1Q1b2ujGm1MDKTlDICAZMyzsQRoQGXQwIwsTaOr2ufiNf8SF16YT&#10;5jce5GaqqjvNMy3m4jb6AxTWYxUjz9rSUIDafLQNpUSBnoi2ew4LwdOH07hQ+VlzBguZypmoXk5N&#10;dczSR92Tpg66qiszpSUhToBBgDXoo8oA27umA1tuBoXdbtRvrTd6nTxVHJNPjXEiZTXYw8wrHEfC&#10;SvCuV4GSCRjpk/2m+tx2FTMpUKTTC1FI236eE7b4qU/aO4usb9THgdREaDloMMzTnxG6Qz5NQhVa&#10;yfsZ6Yw58HV7YuVLrUd9QwHFRlFpboIKgredxBPzZ6WVrPiFE0yppuqnVWp5WYdMxkKRuIBGkRga&#10;vZVmBLVXJJnvbeIMfKDoeo0wSUTVye1ZSrCuy66PdNIRNdl0qe81WKXNpy3QkOeU7HUEpSpKdqkn&#10;dwVAKTuORHsUpXpu7ctTZgFdSKVRGAmJDGZE7gjWCQdMSDr2C0nRSw2bXMNZPgZ0BkSBoCMTGPGl&#10;WLAprViWxrai24xgJgsQaMlht1TY37GviXZLj7ijvVhxQLgKsg5wQPU9n7LiFU1a9uapnNJkiTEn&#10;Kq5QNBKgx6Yto07ui5q0GZdNcsgZZJ12BAncjAQjVrVLVWZVLJtDT27bjl1NwqmzrkiPPNwVpJCl&#10;sqfbAYOSSotoSo/ylHpnW4fQs6QeuUoon8wTMDtOokbQJgcgMTpUVWqq55YgQB3zAgklRJY6aiCT&#10;qOZxqC3/AA9aeeES1aJG041bt6mXzMhhE68nrTek1MB3kJgJnLS00hJU5ucUXHFFXIHCRhRxe+9q&#10;a9XtrZntROVA6hCRoTUaiCxJEZUlQI3OpwzYUrHJUp1iz5gYCOG1GsLUChYP3gCeYAjEW+dO9TEX&#10;tEqs+l3jqoFxW3G6/dGqsCmUtY//AI7Dba1pSokY7Zzj3N9hU4ItmaTXFO0IJlEoVHqDzLMwkj5b&#10;noquKlxd1mrNSzT9497SY7p0gdBIIjUDBhcNs2RWWYFu3HEsxaEtlNQptTuOiM09CVbd6EDPnuq4&#10;ADqyVccY6XUuI17dnqUqzgfdKpWLnoWGqAfyjunnOOUrK6uqGWoqoxn76AAawdYJYTJ130kjGdbh&#10;0Eq+hV4Trw0d15pqKTTZAbXOjIStmMp5KleU666oMFsIyC6flIHvx1taNXh/tNRWnc2rK5AYKd+4&#10;RDLEvMwQsSOsYWXVyadu1jcjtVqAowGocEd4RIgHwI12OmP0Hwp1eprkVOsVfQuSJMFFR+Nlz23V&#10;rbcQFICEsOKdcdXnIAaCfmz256tr+1dzSqZe0u5Q5ICLIIP81MAKOubrpOmD6PDA9JclUU0Cz/xy&#10;AQDEZVJM6e7vEEnfHzxX1HUu9LDhaN6d6Z2NFpkSlx5NbuCx7ZrMmoKQ0jYoy5cdj9SgqygpeUpa&#10;tqQEpSOU3CFs6XEnvbu5rFixhapprTJbUZVLQ2mvc2JJYk6BvaU1WwFKlTRlpjKCILDvElmzEsSz&#10;feYBQsBIGMsUvw3sqjrnRao3FhPPiO9Km6f1tyMHDghPnOQzhR9k8n2PW2bitPPkgkgTo1MGNtu0&#10;Gnnpgma5prUZxOw72vlCyNBizp+jOpFrFyt2K3Pr9Op8hP2gqxag+2/5QOHCIywl9opwQS7HAGQo&#10;BSSFdQa7sbkZCVRyNBUAGvSZg9e6xkc5BGBGqE1MtUCDsSNPDUiPw6GDGGxA1Go8Oi0ypaN6zUmb&#10;Pi5XIoOq9fVCqlNlFfKWmamoQXUEAHc2sqJ4KEjHSg0E7V6d7QqUwfvUwWpsoiO/S74O4KsB1BMn&#10;FJt70Ue0kQD9yNBGpOhj0J8cCWqQ1/1SqLdb1atgVwNFRYeU/HLCSQEkoVB/V4wkAYOMAYHTiwbh&#10;9vQ7K1qQumgJO0x70tOp311wArhKhYHvHQk79dm6HBP4ebm0vt/7QjXjIplOrDqHYtGj0zDjgZdj&#10;utvsTOfkZ8zythIKgrlRCQCEPtBa3dS4tmt1OXOTUZ5AChe6VJGrEkyJ1WYltMGUXlaxfMe4uU8s&#10;4qKZHh2eYGRGfJl+8cMGBalt6g2iNAr+rEugyZF4uyJs1hxkOsqefUqNLUy+pIlRVJkJLgSpC0FK&#10;VpJAI6Eo3L0KC39DKx7JQoMlWCrDICs5XBU5TBVgfXARri3ryVLKOkyPEaEeYI9RjO95W5Q7Sueq&#10;2O3GmSJ1Jqj8JUxcYR0PKZdUguJQr5kpUU7gFDIChnrT2Ve9ubSnXqqqZ1DZQZjMJgnmRzjTDK8y&#10;JXZaDZ1B0JA19BOO321rV/hZVv8A1d//AOXV32e0/hX4DAsWf8C/L9MaQ1Ib8YHh41Bo2o1vUu3t&#10;NkVEJLg0hnxHHpraUoVMdVFkNpakoUtBVlbf6srCSojvgLSjwXjdtcWtZqlzBJ/fgwkmKSmohzCA&#10;coMktEgaYbU7teEPSq0akVAMmYFwW3kwT01yg5SQRpJwkdRPEvq1qFcVVo3iB1fuypOrqKXqJQKy&#10;zT41PCDv3LdaiuZSvAbASwEJPz5I4B01jwfh9lRRuHUAHiGIzuRtABgZtzJblEDXA7hK8uIymTKk&#10;iJiYB0UGNtdgNhhl6Wa83Rp5AE6l6U2y4l6GY60QLGEFuQyo/M26uSzI+IQrGTkjOO/S3iHDK17K&#10;VrhwJmC+oPIrldMpHlpgNa1GiwakksOZysPVSD8jgau7RTT3xKpdqES+6LpfW5IeebtJ+6Piaa8p&#10;KVbFIil5bsRTi8pCEpUEgbtiU46to3d5wVgTSa5IgZxTCvBOoLgZXgakyCdQdcGUqyDQlVpmeZJk&#10;agHQGN955a9EfbtGs4CVGvCj3FRKwyNkdqnsbTKJAQpCQ+1uaUMZxuxySnk86e7F4FV7eGUnvBgd&#10;BqZzA7DaInbFVOsEqAPqsTvBB9Jmesb7jTDS8NNx/wAG7btRepEzVLW/TN6swjArlTpdYhKgy21A&#10;hSH1IjqWGifQtKAKsntuGP43S/2gmkvZ0Le4ysGHvBlI2dUYwWXeA8nWN4w6p5Lms71X7gU5VIbO&#10;0/czKQII5kax7oxY6vUDS6qCg6SaL6dSIbDiFtF+pV1a/wBJStafLkOiIyiLJOwJALaMJxkYJUS3&#10;4YeK2iPUvK3aNM5hTC5NDKqCxdVGvvEkzrtjO3NehVvXr0wETuhVDM0RMsWqDMGLHvRAgDeBi0i6&#10;S+Hay6HKsOuW1dDVyUnz49Trz0CUikwJwyG4aGlSUuys8lKGUF1WD8m07kzqXfFKjCvTNM0jBAEF&#10;2U7sNCFI6scg3LA6GlKj1lDaySYmASY0kxAE6mddDAJ0wWR9aNedOtKK9bth6e27obajFPjMpr9Z&#10;oLdPuSvqUoIWtlMhwKyrlaipaENtkALUrunq8OsOI3lK5uKr3b5yRTRg9GmIkFiDlhdBoCXb7sYY&#10;U6yWxNoGXOQQTl72nIMFLSZIAnYEkjmh7ksmoa+1xVYvjUy977qTiQmO8XVzwpROAhv5XEbeQAGy&#10;Ej8Oen9uttwunlo0EpDnsvx2Pxx37U9EBV0jrM/PU+pOCGjeBKq0ER6/VvDvqEqG42XY6nVrp6nt&#10;v3ikmJ2AGT9Pxz1RU9orOpmp07ijmXfXNlnaQtQeO8YtevWSmr3AIVjAJBAJ2gFhBPKMe6vXNXbX&#10;QYekeoNzRaQtCd1IuO64E9suc7gU5byjGBhaCTk56tSzsKwDXFFQ+uqK66aRB1IO5PeidsL2q0Xq&#10;EkqQDpOpEdZBG/SNOWPd0aV1a9aRFvq7bNtKjzZLpZWbJmefHfWEJUEltguMMulJUS1uRtIzgA8W&#10;210aEW2d3CiR2gAaNpkwzCYGaDPjikmlSLGk8r4nQE6xrqPDXbFxoNpnXY9ZqVBd0dpcuLHo777E&#10;mvodR5ZGFZUGnUh1ZTuCWvlyedwxnoTilyr9korOpdwpyD4d8qSgBiWgk7RrgW/ejStjc1K4UoVM&#10;Aq2YTly9m3vAzJiMoBOuxY1s6l3F4cqlGqNrWlY1oSKpGCoNfumgITLdbOAXmG5FRcU2QfugIO4j&#10;jPboS74dbcVV7evdPUCnvJTdnE7hWKUhI6gsIHTfBtpftlFe0phpEBgAOoJBaV5nvL0BGwwT6W2H&#10;plSqTVL58RXirp1NXVYstuJbq4rT9wTkKKtjzjMt10sFZGT5rRSQsfOO4z/Fbi7pVadLhPDzUqJl&#10;IckrTRugYZQwAMd1gdDAJgFjQtbS4okcQuezpMRKkZmJEMJCDNodife6HXC6h39AsOnRVQqtZFVf&#10;wEMUCMmpx48bCcb3GIUgR1KUTuyVqyrnaB09ubZru6aVcg6moezM6zCmomYAbaCY3Y4U2jaQzkRs&#10;WJJaSSJKkbTB0URoAd8fUeKOyFyG4epHg005uBLIwBJfea9eSpLra1q9Djd1xuC3Lgmhf1ac9Ij4&#10;KcvyxZQr1LUsVUMSZOZSdvGQQPIg4oJ2sultYq7purwN6PzqeBhhi2YcyhvtIzkYkRn1KUfqpOem&#10;NKzvqNGKV9cA8+07OsP8NSnHwIGDa3EatZpqIpBGwBAHkAwPoS2CLwY3HBTfE+xK7VatRVV53yLC&#10;RNnuSKFGmFalohTVDEktOpCWgtC1ZKjvaczjpb7WJcfYqdxZKmamc1UEHtHpxBNHUU0qKe93lIgQ&#10;pUxHeGvww9ql9OVlADLoq1CRDuACxQdFIaeZ1x615pevtFhjVbWefo7adSqdUch0qrU7Twl50R1F&#10;lzy1R4i1tbVNhAU+UqwAE+/VfA6ttdUnocNavWSmAXmsDlzaxq3emZYICOuLuJUMvFmtL6mUqQCK&#10;ZXJoSMpy90CRBE6iZIGLHRnwz61Xfp3KTWLDolatyuILztRs2jU+l1WQtKT5Z+0jPQ42lKwnc06w&#10;4kp3fJkghZc+3PC7biGW2u2V6ZysjioyQdG/dslMZis5aiupBgyVEYjxewo8PUW94pSoO8oY5lBI&#10;MEZadVWHe1CtO4lTrgYjeENum0mJTKtq3Ht69jUFIZosV+VKccXgbS3KQxhQPPy7SE4++R1oaHHL&#10;u6uajLYs1rlkVS1LbfvU88qY5gnN/CDhDxO8srKmKtJ+1ABzqEKlddI1hzGsDK24AOK2+rI1YteM&#10;mn6y6y2tNVGATGiah0ILcawccTGdj7H0O5I5z1db3PCLs5ramw5zT+OqnQ+Omm2DaXar3Upss6aM&#10;PwbMD8fXHylQ7jYqCLqTR6VVZERlxtty1b4lVqC4gp2qbcgSxIABSrAUjBSTnvz1FzYvTZKdVlJ5&#10;FBSYnwdchB89DtiZr3dHKuUGCDJUSviSCQw6gxvOOdOuCz9ZLsh29RPC7Bse8nilmMbNiTaczWQs&#10;4bUWdyfLf7HcghLmSrAIx0S9hcWFmala5epSBJY1gjlAN+/Euo/hYZliAxG3b3iDVKlPOEjKF7uY&#10;EtPdOUswGYaDKAJiRrJNteIlr+Gaqo0k1JsO79RqrTHYlRNNq06E/TZYW0cNKSpl6dHSlZUhRbeb&#10;W5tUMJG1Qz3DL2945Ra7swlvSOdA37wtoYz5QwoNI7yqynLpJ3GCqNCjaZO2ymoSGZdgACZpkjKS&#10;0jvFTEHu66jpoJX9XNeafNXTIlOsuBS3jMoFvVq06IqnrVtWFtxFT470mStplvAZQor2oHzZACpc&#10;QFtwoB6rVHJEM6VKimOrCnCKCx1YgKJ6bTp9lL0U7M5iSFZgTm5AZzJ0MADvNpoTuDVrX2xLduJm&#10;v6taMG94yx5yo0SOzDRLGPl3vtgqQnOMhAyBlII79NPsvEBRNK0rdm2wLQ2XxC7HwnQnXbAdG3Na&#10;oHB0B1UyJ/l5ETt1A6HEn/h2eHP/AOmraP8A7qrP+36B/Y/tJ/5u3/s0P+nGlz8H/wDKqX/u3P8A&#10;93ABVrz1Tr75ky9Tk34iS2d36RUiUyt1POCl0qWEjJ7JUEg+menlpa07VwaVE0SpBgZSPVYE+ZE+&#10;OM5WS0BDJofmI156EdRO2NTt6vW9qJoHSatp1bFO05vWkwG6QyZFhxq85OkobAQ2t1uMZcdRxluS&#10;hKmxuwpIIz1kLrh99a8XqZ6huKVVu0OWo9HKCe93S3ZsOTq0MR7pIJxykadakaLU8oTMJyqQ+Y5g&#10;DpmTUmAs6iNPexlO6dMfFFNnybjuvReqVB155S5M9+xGngtY7k/qD9TyBnPWxtKnBFprSt6qgcgH&#10;iB/ix9Ur1UaHJBG8yPxjFxG8THiBoGno05vXUGpMwaYltujWxVLPQWI6QlSflV5La2QlKvlCV88c&#10;dVXXA7CteC4pUMzvOd8+XprMwxJGsj1x9Su6+qI4yjXVpMzsAQwAOsnSPGTi70e1mvXU2pxrK1k8&#10;aKrIpzqf+K6hXKDNlR/M3jCUqMtppvg/3xZwMYJA6UcX4YvCx21nw81P4srBTAH8IUk66QPPXB1O&#10;7V0KnvsIMd0kTOaNDEQIAgGTtGJd7XVfdm15Lt7x7jl+U+ppquy9OGX48tA4C2ZTNQktKSoYILee&#10;+R0fZ2FrXohraopBGyVWkTyKlFYEdGAPUYCuuI3AJDBTzhsoPqCBPmCR0PPERzUXTeo074iFUpMi&#10;rMqQYVIuamOyYTuV5U0lxDqH4aeVHcz+136+qcNu6dQQpCk94g5W0G5GUq58G0jFNC7q7OmkaZYI&#10;B8iYHiRi20Qt/wAT1JuqnXPZlsoqkKiyVLkU6PVZ0krS+dgADxUfNGUlC20KcSW0qIUEnI3EqXBP&#10;s5Wu+Uv3QxCxpqQQI7hEhgSFIJEgkYsF4HYqNQJaIGhAjMP5l+6d52w9IeidheH61Df94Gz6nctw&#10;K+0Et6gWq87XPjNy/MBnlDrrm5XzKdLKD2SFN9us7U4jdcVvewpZ1pp3f3VQGll0g5BkAgaBcxHg&#10;2+JpWC2wXNuJ7yxHKNDzJzEgyTu3IzbH8UtjaMW+5cq9XJFCuGtxlpFOh6pwbiYpKuxfEee/GcZc&#10;cUkEsKUsJG36jqq/4T+1Kv2dqaVEQgk9i9Et0XMq1FIAMZgF1nwOJWZrWwFzbsyGIGVwTpoTlMsN&#10;ddWMjXUaYT+pviKufVKspXcHjVk1dpbn6qPUptNjspyPu+XHqStqfTHbp7w/g3BuH0iKdiqHmQSx&#10;PSS1JZO0TOK69fidesKj1XcjYtnJHlJIX+7A54DUW3TZsgJg31AdbClB12mxxIS2kcqV+qlqIx75&#10;GPcd+nS3oGsEnxKg/gML6tC4rOoqtJ2kjU+ZKifM4LNebxh2rp5T9GqzLtBmLTXxW5zkajJcq8h9&#10;xG1pyQY/nFlAbACW1KzhWVLIUOlfC7ajccSbiFNqrMwyKuc9mADLBQcoMneO6IgCZwZmuKdmlmyo&#10;As94KuYyNmbnG6g6iZwP6G1HQq54FduF2n3XMn29SU1FuLFiMhEhvzUNrWHdrrrYT5m47GCoJBVv&#10;RgkM+IXHF6Rp0aJVBUJUks0zBMQCoMx/zBJ0CtgfsUpt31LCYyjQHzjz6Rgzt+3rrv8Au2Ld9naZ&#10;SgifGWqI05Ii096W02vb5i3sTqk61kFK3Vra3nKQU4ICype2VjamhUryFOUnUpmIkqqjsqeaNQo7&#10;TLuZxXXS6Klqwp0gAJAk5OQzTABMiAYnSBhpXRfcyxLagUvXnTnRiLT5GGpH2zbiai83HKiSIkfZ&#10;8QpaUk4cccQlKuQPQZg03rXTHhT3VSsNQqVezpgxp2hnIJ5gIWI02w44PVUUnStXRKQnMzUs7MSP&#10;uGCZHgYG51jAbH8LtruUaPqx4etF73vK1mXHDPk3TCYo8RAVnyjHDp3vNtgHcta1JOBk8kdNP25x&#10;Jbh7bjVe3tapgqiM1R9IzB2HdUtyACnoIjF1fhtAWTVLBatQDeqyqqAxJhSTrOwnY7TgQevq1qA2&#10;4mX5VKCDtKUS6esJV7BMZlxxfp91JyTjrRrTeqQKaB/IVDPxgfE4zYWpMGp6mR+f5YZV/WsabZ8C&#10;zv8Agsao1+s1xiPJFRNuuRjT+ThCHVxW246XByoOpeUlON+xXAy1G8ardm5+10Ep0iwyhlOfT70O&#10;7NlMQEyDMNCRu9FtRs7U03puzkCXJZQNQQVDADUaZmkZToMUSdUfDppDIdgR7lt+1bwht7KS+uQu&#10;6XKNNxgOuPlCoYWSClQbY+RJOMHB6Maw4zxFc1fM9JtCAq0Cy8wAJrR0zVO9pIjTATXz02zWtuog&#10;gySzkkeLQvwT1xVaaXf4vbyuGRTLB16tuppq01xypSkz6a7TVuuAqUt9l1pKWdx43KQEk7U5BIHQ&#10;/F6fstwmz+03NGrFIAAL2rVYBjuwSzZZkwdBLbA4M4XwWv7Q3wtVWmM0kmoVVBJmdTlk8gNSQFBB&#10;OGfbOjlhUqHc69Wr+0xMqnofYflNWDbkVEV0pAE0KcUUPJSv5QhfKieU+nSO+9oOMXdrb1LOtXUO&#10;qsAaleod/wDhwBmBI3KgADUHni+wo0rWoyNaszoXmlnNKchIA94Uxm95TmKACCTMYGbj0j0zpmlU&#10;dqkfwm1Ro9XrqtyYtDtVLLkmG9gMobZgqbDTe1JOEABfmJJO3b1Q3HOOi+da/AzVWmCSzs5XMJJJ&#10;aqTDARIYErBgEzGg4dwW04rbJXoMiXD1BTSg1eirLOhYvENJ5rpynQ4Vd5+A6zdENQgxD19ux+s0&#10;5IkzpTtBYeZdBTkpWy69l1Ckn5gokEEj8Nzwbj93x/hFG8p0ERKoGUS0ifECAZ20nwGMXc8Ut6FO&#10;p9ophcpYHUSMrFZBgAiRp1Ecjhf3N4ZbGqzaappHqPb9xsrSVLg08Lh1Fg88oivrQ4sD0Danvos8&#10;dOV4hxClUNG/t2RhzBFRDHUqNP7yr5Yv+0UQQ1Orp0cZG+cr46OfLBtZFw6uS7noVc1O8SN32FDo&#10;zTzDVbuOvy/s6S7GbSpiOIUiL8TDSsbEKcZJQgqKkfOCnpJcW/D6NKoKFotUuQStMAPDGGYkMUqE&#10;bw2UsNCY1wdTKVAtKow2IVmBOWBIhlJgdNG10iMClyyNQ7pu6bqNULxr1xqcdVJaqtFs9qqNBxKM&#10;ZdluyfNQ2lBzvUkqAx8uc9Mrc21lbrQpr2ajTKXyaE8lAYSTyB9cCNQp3dMo0MTM6nX0geeuHD4f&#10;LEo/iQ1fYn2Pbk+0F02BFZpl4V+I5PlLkpV5YfjIV5cVohfzqQjcsZB3ckpScRua3A+FP2pDg5pR&#10;O6MpBJVmOZjI7oMKDt503FKlcOlNyTnIDSQQTI5CNBppJgDCm1R0K1gaUusViRfU6jqW4o1KbpzP&#10;pTYG4hRWmRhCMn1KsHnnplwziXC7ikq0cisABlFRHMAbDITMDly59MNeJ2dexvG7ZSZMhmUrmnWd&#10;ROv44AP4uKL/AM5M/wDOhf7Tpn27+Hwb9MD/AGkfxfjjQ9+2lqvbltVBnVTUq6zIvB2PUKXQrRuF&#10;luqU6K1uSyksQlJajbwVDykSHUoRklvzfm6zNrSsOJU0e0ogpRLB3qglGciH7xEkDTVkDEgBWCAq&#10;bxxL9k3fYyoYqNF3STIkHSSIMRPekzoAF6Z6fX5dl6PW3YlH1fYkIDjy6hJudKnkjaRuw/IaLp3E&#10;ZTuyr06OvE4fbUV7ZqAUwIynL/lDR4aQMVHi9Wt+9YyZJ3H4lQPmPMYPtSfDF4j/AA1uR74pGs1x&#10;VwMtsvol2+01LnQEj51qeZS8p8FJ7kZT6FXbpPZ3fA+Oh7ZqKryhgwRtY7rFcpnlqGO4GmL6vEja&#10;MrEKdd1qITqDuAdtDMiBiRH158VOq8RFt1zTK3r/AJb7ahB/SPSqVHnOObjtT8Q2gcEckrXtwME8&#10;dXrwKx4VNSjcvQQakLWUp491yR5ACemIPxC24gOyaiHPUIC3+JAD8SR4YijQC89R6e7S758E8K32&#10;pLgbcqtoMVFaFvBKiltbEZ2UhorKCPNaYGM85BI6i3G6fD6gK34Y7hamRTGkkMRTLQNcrOZx0cOp&#10;voqQUMEiSdZgOAxjoCBy15RU2l4ftQtGY82VZPhzuanRlEfaDNeplRfbfwTtCo/lMtk45TvbC1Z4&#10;BJx0VW49aX2UVLimWOxTLm8YYliAPAkDnimvwqtcVCGzdzcNpE8up8iQfDFLV6LelTrrdPb01bgT&#10;XwPgmp1bkUWO4cE4DbjaOM8YyfXkHoyhXLUWalUNTKO9lUVGHnlPzIHlgN7Xh9OmK1ZMtMk96CEM&#10;bw0ESOYBkYm6kybn0rrbfh/vrVF+iXa5Ro9RTOpNyy41HozchvzEN+W03IlyX9pT8i0Rx8pHzJUF&#10;Eay7XiFI3tK0evSzlMop5mbKYLZiy0wgIOqmpr/MCAZU4bbJRWotRFWA3eIkyR3VURDRqczAgfdg&#10;glEahW3Ykesqh3n4pp93uuI3PNoqsqOwj+aG1grXwM9/X060dGnchJNoaQ0iV1PjO0/QxVQurg0g&#10;9G3CjqQrHfeQYg+njito9M8O0JHw0Gn09948Fr499tOc9ytauT69ur3e9nQlQOZH4Ab4jVq8TPeq&#10;EkcoAn8YHxOP0/R/Te8Yy3KSzHiObSWXmHHVpHHqXVbTnn2+nVYvamcKGY+akj/LOIi/4pZnv05W&#10;BpmGbz2HhoB+OLLTHwlXS4FX/Zd6xIjlNcS4mY1EfaebLSvQNk7ucdzg/Udcub+1Fx9lr0g3iWga&#10;jrIj8QfHBlW9r1EVWVoYbEA6N1zAR4yOuHHFpjF5zrc0/uKzRVJcFp1VZumk7KZIgxlK3F5GxSmk&#10;obGdyVYS4SQUjBPS6qXt6NSu1SAYIVu8CY0U/eJY6z7yiNThEgyu3Z91do3BgkE+AjYa7abjA4bQ&#10;Rp3cMS8bRuxMJx2Qpug3TGqCYoqiUEn4tlkFK2+CErUQGiRwSFclsxuKZoXCA6Ash1ZQR7rciRy1&#10;zeEjSSXaw2WdDB0MA7EA8wfLTyw7qfrLf/iHiUq47nrentKrFKJhu3b9qU+k1GpMoztZeitlxbnO&#10;Niz5bRGcpGc9ZhOFcP4CrUKS1GpN3hSIaoiEnVlJUBSfvAEtMRJxdd8QqV6mdhLkQSBBbpnIKh9g&#10;MxBOmpx103u7V2vV+5o/h88O1m3JcVCZcnVHUG67xpJFLhNKKFSfIy22lA4woLWASPvdQ4wbayoU&#10;ftd1Up0HIQU6dOqM7sJCz7xPhlE64Y8L4YeI9qKOr00LyWACop7xOYnSSBvuRAk4XszWDUvUqtOV&#10;fXCvxb0qKiTD+31LqjEBJPdiGrZEbVx95SFAD09enltwqzs6QThtAUgPeKkIWP8AM/vx4Az1PLCW&#10;vd16rCrc1iYEayfQTJjyA8AMX1E8GVef+A1Lu2+U2nT5CjIYrVz3WgMA5yCmNFdSy0knsFYHoEkd&#10;Jrz2hTtKltRtnuKi6FaalfTO/eP90HrOCbWr29uHapTRG/lJaP7MEj+8V8tZx6ctymVWc3YSPF3a&#10;zTNUmpjLRMr1XqjEhx1YSgFtppmG2lSlD761gdvoSku+KFvtTWDKyie6KSuAAZhmZnJjkqrJ1x2p&#10;a8EVRTp1GcDaUKrPUzrEak66Y96rWVoNp9Fd0wsq3Xp900+a7ErdTr1OpAhuSWlLaeTDaivNOobC&#10;0/KXVKPByPXqVjc+0N9U+0uyLbsMyqDUNTKQCpdmBWeuVQOWJ1hwylSGTtO0BIeSMk5jGWJYiI1J&#10;1OoABjFVpNRdDLZvmJcdboNJVdMR1LtDoNSdMeO+vb+yX2HWHVE8pQ5KaSSQPbr7iV3xyrQalQBy&#10;GcziCQN9g6MsDdlRjuRj5aFk9I1atYBQNVKtJadNYdIG+VgvniZH8PmlN/WpXL0k3zVrDgxnUIo1&#10;u1S1Hv8AjWWEqU40w63IkNbEJIV5ijtBWlCRzxNuM8QtKtKmyCs7AlmWoAEUQAzKyq5LHQBROhbl&#10;iqjRV6Vy1TLTCdmKaqXqGqXYhtSAtIKozszORyA6ClYNFuOoPSq0GZD7qyqTKkQpcZbytoSVrSys&#10;I4AHCUDtjGOr6dd6SShIA21U850kTr1JOJrQI7kSBpr8uf144L6DqtqRYVIj2/RtV1SKUw0ERKe5&#10;WKZW2GGsAbBDqbCHEIxkbUuY9uln7O4TcVjVFHLUOpK9rRJYyZLUmKEzrJEnc4NrXN8KJWpDKdDn&#10;VXkdJZST8+WuBu5Lrp2pVz0+jRdOtHHZcyT5ImSrGqFJUpz9kupgeYyPopKT6k8dNrY3VjTZzc3J&#10;AEwWp1SPBWbK/oTgWsLS6ZWqIKcCJSUBHioMfAAdcGXiG1k1VupFB8Pdy1G0bZo9pR2nWqTU6w2w&#10;40v4fclZbiOOyXELStZbJQCpLqN43cgDhPDbK2r1eKUxUqVKpMsqM4PegxmUKCCAG70KQQNMUjPT&#10;sqdue7TQd0AgDWW3O5kzO+3LBFblcpNGpVWesG1qoKBVKQmlVqtSYzbDNVWW0OSENNFKVNtbzjY+&#10;FOEBJykHHQN2lauES5Kh1cuiiSygEhSx67+4QoJI1xZRyUq4Ksx7kMdpJ3XoynTeZInC/wBPapqF&#10;Q9RGa3S9WrupcFqUhMVik1JxbDaN4HliNvDS0kcFOMH2J6ZXlvSqW5R6Cu/8wAnTm0SD8MVt2RhQ&#10;ci9eg66YstaW7w001YrbrHjQto06poUpqFqTW6wy/wDDqUQWHI8w7gAU5yAlJyNoA46CsK1hd2dM&#10;m0qI679klMgGJkMkg6HmSeuupINoz/u6aiqNg66Bo5iQD8Rr0xS/pHo5/wB6Xw9/5jUv/l0T29x/&#10;yLn/AApj79n8Q/5LfEfpjQuvnik0B1voi7LjeOXTmVTiW26jR720pdXIkqbHHnPOJQ6lQPIUnavP&#10;7Q6yfCOE33AK3b1uD3NGsQYelVMANuFUqUZTsQQyxyxpL+rxC+phjc0q1PSMyoCdInPBaY5q+vPT&#10;CAoF1eE+wbnFYlXVpTT1pK2W6patPuyVIDSu622y6lpCzjH98GM/n1q7iz47xi3FGhSuK2oOWpTt&#10;KYnkC8roOuQ9cKrKtSoPke3pKCIJ7Wo2nkC0453ZdngvoceDWpLusVxKkS1qnQHb9hQorreco8iN&#10;8VImJPuFnOOQR26Lt+Ge1mdqbUrSllUQWDMwPPMYWkfDKfAzhWbvgtaoKdszlgTmhCEy6QAxTcaz&#10;MzpA0w5dLrn1F1MtSDb3gI8M1ZoFPVXELrkC4bfekwJra0pbQt2bJbWvc18zinQ8kkLI2q+VPWL4&#10;gbHh93Vr+018Gy0iKYpEI4fNJKCnpLAhVQ0mAjMzDvHGj4db399Re14Zb1A1R0PaUyrKlNAxcVFc&#10;a52gZ1qJA7iqJkMvxHaV+ICxNYre0dszxtqbqjMNiXTqbPdgRVQHpClIIQ2zGQpLKlJABUrcScbS&#10;e+U9neN8MuuHV7uvwuq9NpBqBGdGC7KzM/8AxN5AWBuSokjXcd9nLq0q5De0KT0QGFM1TTbM5Vm7&#10;Fe8YE5iGjRZLAwCqal4r5aGblsLX/wAUd116pR6nEYi1HS6EmFHeeISkrlySnbLUAUp4aK0eUrJO&#10;ON1Q9k61w1nV4VY06U58yXRrZwgmBSRchQEgkF2KEMCNCJxXEL9aAvba6qPVqlAR2Rpsj1QJV6jM&#10;WDqFJGgzOYAZdTimoVq+PW2b1RN050qnVRcEIdgXXV5LE2JJbxubUy9IeZQtIByEDgKPzIBHVVxf&#10;ex97Z1aNzVamGJDUlR1efdOfKHBOmjayIKtGFtha1ksqFzamkaIGZM1REpjNq0U3iGzTnWM2beYk&#10;39a8THjnqjsuBdFB0htKe/FSxPqUWq06nVB5Q7OOLMx0lfHYpwOcAdJx7C8IuaFMJcX9SmjFlUAs&#10;sfw92nTldeRHKScPrX2x4Lb3JqVLSyqDKRl7xTMd6jBC2Z9xLEgchOLe06xdd9WS1p34lIWnV0Ux&#10;8uNmsi8np1QWlYIKQhMF1KiCcpKHW1AgYPUKXDOMez3EqtxwP7RLZT2dYKiLl6N2pIVh7wamwPTE&#10;OJ3/ALJe1DCshp27BQjG1plhmBzKxVuyyuNpzCRoQRphM+Iv+Do000iq0G86T4mqDH+1mku06l6i&#10;0d7zVNtYAwlhpawjAAK1t/Mc8k9bLg3tz+1lazuLColWmO8bdu0prPLM2UTqSAGBA1iMKKFO9t6H&#10;anKaeYgMSKbOdyQpZp8YgLoJnTFHpvXZ9rXtCYt6nacXxUQFIRRqZciHvOWc4UlmUyytCweUghY7&#10;cHpjeUqd/ZtmerSUGSxpuojoxXOuU84YeeKAlRQRSJBZYBMEg9VMxm3E6nUnQ64Z+r8fV+rM0uNq&#10;P4dajY6i3vVOrVXa/u0DnBLEkJSjsPlYyM/l0p4Stilw7Wt92o2yUxKL6FM0neDU1xO7/wB2tVWt&#10;a0yxEh2V85HXVokcjETip1703dpMCDaFK1FtKNR59PQ5XIlmQ5k8z55OVB0paSlaUpKEttKXtb2n&#10;cNyiok8GvKFUuzpULqSB2mRIXqJbTnmaNeUgAYGuEq0mVwQ06iCYBHIkgSf7JPpgMn6Z1XU9yDbW&#10;mGn78pu34CoyqYxWIi6kQNuVrhh8OpPyjgIPf26Z1OJW9hXapfV0RqpBGYMF5xDsoUgzvmjTAyhV&#10;oZxTZhJJIUka/wBmdJnXrpyxTWzGe0lu1VOuqgSKbIjPAyIi4AZeCgSQlwK+ZQzjIGc9H5GvqGa2&#10;AcMNwcw15iJGIGtbsvvCPGRA577eu2H1pXfVDrWjVb0O1fte96RLuO72qzLuqjWi9UmajHQ2UtQ5&#10;EVKUrDTSyXW0gKRvJUUggK6yHEODXFvxSjxCyFJ1pU2QU3qKmV2MmoGnVmXuNscogGDGNHS4wlfg&#10;z8PqmoueorF0hs1NVyimVaNFJLqVJBYnMpgEXlW8ErNv2ijUL7CuzUO2JQKlT7LbXAkwEpCir4iE&#10;4gOM8DkkYTg8dulje1dxcXbWKVKVrXUaCqVZGO3dcGGE8gZPUYo/YPEktvttGmK9BT+8ZQ7MoiSC&#10;qkOh3JLjKN5icZ9tjSb+Ma951AsLT12FGhsuzptUrPmvinQkkDzVkJHmLJUlKEIG5xakpSOcjaPc&#10;3FlZI99XzMYWFAXM55KC0AbkkmFAJJ5YW3VzZ1qzvZUclMa6sXYLoJJ05kbDcgCcFdpUSy9J7mRV&#10;65bNfgzIjCnYlduBhtqYV4wkxGQC1EPJPnZecTj5FpVz12sl1e2LdmyMG0yq0rHPtHGrDqgyA/el&#10;dMJmulqtkosCQe9G6+YP3uk+ZGAeqVq31ynEwEx4KVqISYwcfXjPcuOElXvz6+56LRbiBnII6CFH&#10;wHwwcz0UzZQT57+uwnFTCrlIpc+NWqGZapkR7zo1RaIDzbmfvBRBOc+v9hbkaGVoAYZSIkFTyIOk&#10;Ygz06immyyDuDz2/p47Y+u3Epbq3iK2244crMN4M7u/cNhHrz1BbamFCgLHTL/rj43BZixEk8yST&#10;rvucfk6iz6bJb+FqdzNSFnY0DUSkqJwNo3FRUSccYPPX32OlUUghSP7OI9sAoOT5n8sNq2dEPEpq&#10;lBlLmWxT3XokQyEUy7XYIlPJB+6BkOtKOePM2Zxgdus3ecR4Fw1VcZoJAmmrka8xyMc8s4Io1y9Q&#10;I9QLIMFm3yiTynbzwt2NOLwuG/lWHp7aL6bkjPBmTSTClJLEgHKk+e0f1ZB7qUnak87h01S84eLI&#10;XXbqaTDMGzKMw6gNvttoT05YKrULyj3a1JuWyyIIBU6bgjWQTpjWXi31E8aun+iumuqdyUyhUWUz&#10;MnUWr0ua/Cqa3Gm0BxhQfbHmOo2F5HBG3b84OUqPnXs0/sjcceuuG2wdi6Csph0AghXkTlUyUbUH&#10;NPdiCuNHxfhntDU9nbfil5WRkov2CEFTUImVkQc6qcygalRyjXCP0/171ov244toVWg0i6YU5sxW&#10;6MxaMmSy26rAaecebC3gQVJBwtKSnv8AKOtnX4Nwym5vWDUSsk1M6qY5qMxVI57EztrjMvVu1oih&#10;TYPm1KwCWjkBGun4bHTDS8S+n/gjtDTajWLbtYgWLfzi91StNyeuqsSAhzCkOu5e+GcSsrISnBUE&#10;glIHbKcA4j7Y3fFalSuGubY7VoChSRMKGNPOCI3nLtmMa6G+o8BfgtGqhFC4QkPSGdhUXTLULDN2&#10;TLsVOjCCoG+EnclHveg2+xWosOLWaNKlqhJlMPmcyH2wkqYW042280tIUn5TjgpI9Ot1ZU7e8unt&#10;1f8Ae0wrMhXs3CtOVgQzKVbWCCRofHGZapbUMmdDSzqXVswKsobKSGBIOVhlOxBgGNMQvsi3/wDu&#10;+J/zR/8A2XV/2Q/81v8AFTxT9pf/AMUvwb/qxdXp4jvCx4wnLKvDVjUqk2bVIENMW+7bdhSIqpyw&#10;6kLmRZ/kPNrCmgCll5bakKyNy/vnHcKsvbD2S4VecLoUWqrmLW9YAOhWO5TqUc+ekVYw7Iro0Bly&#10;g5B6Dc2PAL+/S5tHy06uRqtI9wpUUMGKZECEMxDErlZl0ILLJlVi9NHbBUy14ZNX9AbfbbbeDrsg&#10;xqpLfWHF+U4ZlRZdcx5Qbyja3+s3feBGC7WyW9QnitG5qkkavnURAkZKZVQc2bbMMuXUEHCGsPaG&#10;1P7llXQTk7OJjvQSMxE7EmSu4mZM7e8S1Lp9k06PS/EpS9P6+y2EVu6LHrlPrkmurV8ypHw3ksCG&#10;R91Lba20AHGSckr6fAaNC4qmta/bEYkojoaK0gNkBlgwjd2DsTqeQB1TitWqaJpGpbMoAZ0dqjPr&#10;3mPeDBuihkWNOYx20Z1+viLVKlVLRurXnVesuw5Edr4m8GYsSKhfyeeiO0+4AsgnapW7YcEDIB6v&#10;4xwuyvLVbdqNra08ysSElzlM5c+VIWR3gsFhoWg4BtLri9vV+0GpUYpr3n0MyBKlmncnLsTuDilu&#10;6/PEW/qPCq1Z0bNrVOA1CENFbehx3S1GK/h3JEqdKceeUkurPnqSVAqyFDCdvF4NwCrwq4t3uu0p&#10;12dnyMQpLhVYIlJIRSEVcikAgEGSSTTSvr62uqDiipairKoZcxh2zkszEZu/DqWlUIUqoA1GdW7o&#10;vK7rhlXMjwq6fxKqw6EtOWhUUVGMpYTtLrifiXmXFkftobG7v36ecHNzaWgpDitWqrbF1FNwpM5Q&#10;ezDhQeRI+GAOILapUShStvs60lCFVdypjnIbc6e65XoN8QWfEl42rUoTTitKaYWYsZEOJVpumTAd&#10;jRU5KIyZCENJDQ3KISQSNxwepH2c4ZdV2KXNSWJYoK4IZjEvlJcyYEwY02xVUqWN9RSnc0adRl91&#10;mXM4A5BjJMeZIA3jFEjWTXS7Jol1PSLTl99xwKVMq1ox3FhXuSsq6a2/Caqfu6V7XQDkKkAegUHA&#10;lOhwpCKVKggJ5AZQfPvAa+gw6dHdPNYtUbRr9/aqeMKdYVmW4wF1x2xLQbYTk/djMrZ2KW4flGxC&#10;Vn5hx26w/tnxTgfso9vRNqbu6rsFppVrZcxnchpAUCSSSg0JkY3fsz7H3HFr0UKLLToqj1KtREzr&#10;TC+CwzljIWNTBgNEYSNUrOlM6XNq9h6FVm4T558uqagVyfWp83HZbkaMY8dvIGcLLgGcc9aKl+0q&#10;dJEr16VIke5QVFVesVKpqMekhVmJ0woc0O0IpUHYD71TNy8ECadASY564/Vqr+LIWo3DrkOn6ZWp&#10;OJVGbqjrduQ5gTxlEWG2y7MAz3KXufXPXLe24RfXJalmu6qHUjNXKE8szk00PgAp8MXPUuaFIZ27&#10;JWkwAKeYbHRe+w8TOuDTw7eEit3pZVe1vh+LmRR6dasZT82oU6kTKY06vaohqLKeU0l5wgbcJBO5&#10;aAR846X8f4q3D7qjY1bA1HrGFSVdtwJamolV5ySBAOuhxKxt6F2tSrTqhFpgsWaVEAEwGYksxjRc&#10;s9AcG2nVYg6m3NQKdYWn1LrtxUyjuvt3VflTjLffcUFbWa02yAkjnCN2VJARkqyT0u4za0eGcMuh&#10;e13VMw0QFVG0i3ZjJjXMpJUnMDAjCvh9ze3PEbZrcCnmYLlUSTrAZsykZSYl0AYCSpBUEgOrlnVA&#10;3NXq1qLp1Zv6SrqalrlUGA5VY6HicqWh+cXUge3lqVg9sAYGi4Hd1bnhlBadaoaGQBQezV8saBkp&#10;KAB1mD6nAl7RXhV81pbZRkJBh2KQP4WLZm12zb7kk4WFuXL4p511s2ppjqleSak48pMOmW/UVtqV&#10;gEkpbawkJ2ZJ/ZCQSrABPR99bez9Cg1W9pKEEavPOAAJMkkwABqTAAnBVk901abf34MkRoI72ZuQ&#10;6kmOpxp7w+aueISxtHrgum9NTahqJMTPTRKazS3mmWqFN8sPKkrqLIBlhCMJU0hK2lFeQ4cZ6wvE&#10;eC8Nu/aGklMfZkRe0qI0u1VGJVVNNpFIyCwbMHEQRqRhg95arw1y1BnqVI7Ooh7IJ2bDP7sGoGkL&#10;31A3I+6T0t3Vj/hYap2/pTqjpbJiVKZCdgzNQbdrUqHOpziEuq+LWEENrbSkJCm3MpXyQQSADuI8&#10;AocA4FdX9jVV8hzrSenTdGmIpgkZ5YzDL3hzHPAfBeNvcX1tRuSwpNCOyu6vDaGpuVGXcrljfQEk&#10;4XnhG1e0xqtVes3VLUqnU6n3XR3qLXHZ9VTE8xpRDseU26shCXUPIRwrjclOeFLIce0tpdrY57ei&#10;zVKLCpThS+o0ZGjWILCdyp01VRgaxZrfiWi5qNQGm40Xuk6HXQAwrj+FgRscGN+6Q3DdlLiNXHQp&#10;dei0yOY9Mr1tTUOOFjcVJC4risZyfupUSOwUoAHqnh/E7e1DU6JVcxzMjSIaIJDgfiAOZA2worUK&#10;tGozqxkkCWU97KMonnMADQx4b4Qd52hGh1F9ujXvSJSWFbHGZEz4KbHUDgodjvFKkqBwDgnrVUXD&#10;oCyMp8VJB8VdQVIjy8sVdpWkhlMTygj8Z67jHOj0K5qkAqkxPiE4A89o7kD0+8MJPX1RqKe+YxYG&#10;YiMuh8sWTGkVwT3N66e2olO4oScqV6+gVzj9306g19SXQtiISoByHrg/te5NOrXoyaKdGbstuqY2&#10;v3tZNTh1iW4rGDlD5CmB2yGXG1Y4+nSi4pcVasXWpSrJ/wAqrnogeoHeMfxqw/EfUltHbLXLDxUE&#10;j4A7eRx18P1M1osHWZNvaJ+JSypka5ZrapES7okmnLmDcNrbjMlnIkKztSGniSrHJ6t47xDgfEOE&#10;qeJWVYCkCBkAqMkzOWpTfKUG5LoIG+CKNvTuaqojqhUNlZmCgzuJOve8Vnod8MXxReMetakS3tI7&#10;dsyVZdBpMPyqpGHmtyqhIQCHAthRQ55WTjy1AknKlegGU9iv9nFpwOg9zTcVKtZ8ysYIVTBEOMy5&#10;tNGDAR3RzJN9p/aytxAWlsls1KlRUKUQsZIO5zbDWSswTqSTgTr+rPhTu/QuzdILf1Bn0SPTak7I&#10;dnTbGcnhL7ySlxLeyQ2WcOFZPfggY4z04uuC+01l7Q3N/WppUbIEA7YocqkEEnI2aQBoRvqDiNvf&#10;2/2NbWpnEtnJUIy84AUkSII1kNMg9MXNEszVbwx6eXFqNaWpN0fCUtv7Spjdv1yJCpVZY85tp1za&#10;l517cAUEpW0MDAJOOlV1ecJ9ouI0eH31Ck2YQRUpF6iGCRBKhQJJgg7mRvi+zua9Oma/DqjLUjVl&#10;bKuTUgaBWJMElZ0MiDix8OPizu7VO5Liv7VdUK3LaoFOT9rVOLRIclqVIkObGY72ENvOqPzOBCCp&#10;SykAp5z1Zxj2XsbKzo21gmeqzd1SzCFUSzLqVWNASQAJ0PLA1vxG7Wsz1axCxqVUa7BQ2okbkbkx&#10;oIkibrh43qprRDrVhWDZH6DxaHQWn4U+mxGvNeabkOMuvONBI8oLbVHUEJO5OMZVjHWb4N/s44Zw&#10;S5XijV2d3cK6lmCHOAyqSDLMjZwGMggzAmRouPe2Fb2ivrdbq0p1FSkadMlAXU01NQ1FB0UugOZN&#10;QMoAIOM+/pLVP+2Gvf8A+/r0r7HYf8hPif0xnftlT6UYFBCTWqNGqVB1zeqst7IepX6GSW3WeOD5&#10;qylpYz7K+o9j93EqspQgCMrSIb+77y+ow3Vv96ZKtHKgmGzoZjbujvCfGYG+Bytyr3oCi1WxH3YO&#10;Gg2XFrPpwleB68E9XUkWtsYHWY/LFpa1GiST8vji60/h02r0B6pXFQmUyVOpTFRESqOtCedy1Hes&#10;K5wMY9SfTHVLvXS5yqxKAc9ZPhEbCT47YruVoBFyCGJ11kRBjruefL10nWFfdx26/UKLXq67Sn1c&#10;0pEnYI7p3DIDu0Aqx2OQOeu3FBGqrUWSkGSCTB5ZhMgdec4DqUkaiCFBaRIgTHh9bbY03etTq3iB&#10;8HEJSq0ZVcsSrKFXanrQHhTJCAlLqiQN7aXwgAjO3zPbrBWing3tQTl/d3AOWCSpdddI0Erv5YcH&#10;sbrhL0yoBokEQO8EIAZTz7r7bDviN8Z8oNtUCBUAiOas+UPpU5OnSQoIGcKLTCFJTwMkBWc4GQOt&#10;zWFQW7EsjOQe6NFmNAT728SdOcbYQ290j3dMVVNOkWEkCXCT3jtExsAD5nDG1EtrWnUB+ZStIdUI&#10;Ma0HtiUMTbiRBdkoQBsMkyA2VrBydo+QdkjHQPD7nhHDrWk95TKXCjvRSLQx3CdnnAX+zrzM4Wql&#10;3VqNngyzNIbuSdJ1IMlYzFwGOs9MVlseF7Rqw1u1PxU+KOnRpTLfmtWZYcxNXq0r1CVKQFMsFQ7b&#10;irg5OB1G49rb2sDT4Fw967bdpVVqNEeMmGcD7xERqAGONFT4BYLSFXiN2lNSPdQh6nwmBPiZ/l54&#10;eGiPjA0zOmsvTqjUFrS6NSlpaoH2nVX5BlMuZ819x3yUpMnIJUcc7wE4A6wPFfZv2hqe0C3fFcl9&#10;TdSSUpAZKikBaYBd27Mj3TA1U5tSBhjeXnA6tpbfskvRFNmV6TuDKZZSoGGRSWbR1g5I7sg4Grz1&#10;pq8R3y7e8UFnUmE27kylXc4t5xO7l0thhSisjOEhOB9T1sLOlwsIBUs6jtGxoQB/KO8oA8SZPgMY&#10;5be7uHR7r3dJQVDlUcwuVu8387eijnL8RXjrGoi6NbfhyuZ9s0mnfDz7jpNvIlVKoKCgUNsrWytx&#10;psckrX5SlFROEgfNn+Aexda2r3F1xjNkcgpR7RkRTEMz5WVJbQBAXCgEkktpuuJ8ftGsaVtYU1Vl&#10;zS5UEhSZRVlcxKktmY8soXYk59q2rGtaK2u4798Q9ZpG9wlulxq29VKosZz8zSXxHjf/AHFpP8w9&#10;bGjw7g1KlkoWyueqqqJ/7hUu390P5jCCtXurgRWdiNfeJI9FH/7R0wRULxnW/cqGrT1L8PFT1SgR&#10;l73oVfqFPaOAMbh8JTStk4HKvMJz69C1+DXdkhrWl0tox2aaj/8A/WqFPgAo8sEWdGhWulZ6Brjm&#10;qdwnwmmCfx1xb1O6/ATdUBu4tPrfvTRmqRk5lwUXK7JiNq3cKZWW1oWkeqVFhXt1VQPtXRY0+J9l&#10;dg7OqBSRH3oIIPQhXHjjvEqXCqz5uG0npAe8j1O0IOsxmUSB4tO8+H2Nq74eKDaFdph8R1k12bW4&#10;KIc6dGn1KiVN9hLgXsIbhSI692AlY8xAcSMKzkk3djxSrxC3rC2qgUiSodFqoCRE5u0RwVE5DlJS&#10;TB2wPT4cqcNdUZVlgYDMC0BhBUoVyy2aM474Vo0xYaC027LnYqtK8JkypSpIhqk1qHSa6zKZU0Rs&#10;3rjynYrAJA27sFRxj0HVXGavC6dWnX4qqqZCqxDI0iWAzKHYgHWD3RJOk4ja0L65Q2699VzNEA5d&#10;gSAYyzAmGE6aEgYp42q2qekF1TreTe1j2TU3GvJqUWsUiNTJbzSsENrMZYWW1YBA87aTyk9GXFrw&#10;6/oK9UVaq7rBaooO2YTTyyNics8jiunSrUxlpoo3kzlYzuGObMR4cuXjJ0roSY0py8qRZGnc5int&#10;plvLo1MddiRUhWAtxkz1J2lWOFDknGPTqV1xXMot2uaoZ5ABKK501ywgMgfwiQNcVVOHrmFU0sgB&#10;iRmYT5kkaxsSJ2AwXxddUXPVVULS+h2o1X3G1PzJNI0viQXGmUcqWJCpWVHBB2hOT6evS79n1Mhq&#10;XVSs1JIHfuGYSdhlCz6kx1xOtcUVojv6uQABTAmdoP8AQDxxf3FcdwXpby7lsfUtdbuNTSUqZvGM&#10;fipCEjG1EmRIcjJx2S15PYculWB0BbdlYXHYVaPZUd/3Z7gJ11CoKmu5bOBP3QNcF3Ze/pCpVJq1&#10;gR3m1cIohVJzZYXkoUnnmO2EJcOpF7WlXFo1xtapQoj29IT9qSKe4lZBAWw55fkFQOFbdpSQMZAO&#10;etQbatUoCpw+opIInMmdCJ1DQ2cSNA0yDrB2wuWjbVVdKhdGI7rLkJDcsyOsOvJhKGDIYHEe1tR6&#10;cl5Crduiv1FIxuVJokaY4vHYnY6AVfUY+nVlwtNvfp5D4O0Dw7yTHgZ8cSFGo0khfSR8NZ+fxxdX&#10;Pqld1SSI1wMViU2lv5W6nSWEuFHoAl1SlEf+LHQ9pQpICaOVfJj/APpXKPhiqrSaRnkdND+JOKGj&#10;ztJqzKbcuC2YsZTLm9aJ9vyW2HMHO1xyG4vCTjB+Ud+479MHqXlEGAT4g02PwcKdPXyO2KalDMco&#10;Yag7kg+kiPmMbI8NvjFsaDQY9iLm2h9lhJApldrIks88YS9K/XNjHGFggADk4HXlvtN7KVLqobhG&#10;qpUGzUkZDp1RAEP93Gi4HxrjPCl+z5aVa3YyadbI6zESGYllPiNPDAn4lNL6pdesElGlng00bq1N&#10;lQ2JnxzM6bHU8laMq3KbdbQ7tUDhSE/MMbc89NfZriV5b8KU3vGLgMCVyvTQ5YOkSrESI0ZpHOMX&#10;8ftrFrgPa8PpKIz/ALmtUcEGdIJABBBBCCNNCdsKTUq/3LHnwbX1LqemlART7ekU6Hb7Wm1XluJg&#10;yVlTrIclttcKVuUHEr5OSFdaeysatyHubQ3NTM4ZnD0FUsgge7m0jQqR5jGfIr06a0KqIvdMA5iR&#10;mPvR/H0YCeUxixb1+8OcnSBvQmzNPHKVb7M5Mx65KhStlQdlBxS0qajxpKN/yqUgLedWrATwMdUf&#10;s/jp4seJXFWWKlRSVgUymNCzKQuomEQCdZOJEUU4ebRUzMWB7U6MoEmFUaGZ3ckgCAAMDVBg6R16&#10;M7SKHrdGiNSRukRp9nPREvLCsgOqDzy3Mfz14B5GO3Rta5vKRDVbZjG0OjR4qMqAH0nC5rR1clCC&#10;SImWBjpPIeUA9MS/4hLa/wAO7G/82R/X1H9tUP4av+AfpiX2O6/h/wAw/XCgi05UeIp5yLEiykrz&#10;ujNpS3t9ckjGR7Do9yuYBTI5zv6c8OabhiwfX1j48se2rshU5oxqtUVPqUrKRGbwo/TAHP7uu9gK&#10;hlUnH2bQ/rj9ArVuU5R+yqfU2x97Y8z5W1R9irGeeqatvXYQ5E+f6YtDozBt/LXEmXfEya35LkC3&#10;w2pRJRNifFPK47kJO0D8T1ClRelGWq/92APiRPwxJlpuZ7IerEfIH8sF+j8TUVi6qc3pXp5Nn1Se&#10;hTMKBa7cmOZSFDC21NecpryiCdynEhsDJVgDPQ9+Lc2rPdVFCrqWqZe7GxJCqZ6AEsToJOmK6NI3&#10;FwtKkpLtoAskmdwJn9Iw2dedO9DrIRSaqzpW25VqhSUSK3Tod11ucqkyieUMy6e2qEtKTncjzlbe&#10;ACnOBm+G8T4veM4Ff90rQrGjSUOvUirUp1deTCmAdd8OeIcK4dY5aZRe1UQ6pVZiG6GKb0wRElQ7&#10;RMSNQFnDuyJBo70BzTK2qiqQ6CwusXwpU1gcpAQh+okHvjC2SRnp6zHtAwr5Y3C0xlPmwRiPRxhR&#10;9hc02U0SxOxkgiP5RGm24naOYIhclErdKrCjdekjMVThStxmq6hvNNr3DKcCOtngjtg/n0al1RrU&#10;gyVgRrBFPNtv7xbbyx9SsHFQgUySN+UeB038PjjiKNT4oLbejdkOJUtAEl+tzJCU55B3PVIo2nHJ&#10;UnHHfr77QwAK1256LTWfQLRLT5a4uNpmqZSiqZjV4E+ZcDHCp3/Q7SnGA1pzai3m1k77apNOlIJI&#10;xw6hx0kfgei0tbqpRFX7QYI2ZyrDzQ01IPmML7ZqV1TzohXf3kdTpP8AEdjyPPfEynaksV8iPWdK&#10;5siK4QkNSbeYmMDHHLILZxjjCVA9B1qNRF/d1oYc1YA/Fqbg+owQ1CmQVP41F+aVAROIFSoelEGa&#10;7M/Q6rU1QO9IpdDm+V77Q1IS7tGTjal48dsdEi6vLhYLBjESSit5ypAnxCDyxWlB6ZXUEA7E5gfP&#10;QSPCdcM+3Ll1j1itd3Tqi39cFs20gBLtJtfTqNTUSAcJ2lLbja3hn724kdyfrmf2PwHhtcXVSita&#10;rOjVaxqEHee8GA8DE8hg+pxDiFVsquEBB0pqV06Ag9OQInbBxpD4dvDDppPX/GjZd0XFVZDK2mLh&#10;uirUWPBpa8Apebguu/riPXes/L2wTnoHjvGfa67t/wD6M1GnscoFdqj9VZ1SEB2BXUHeQIwfwdPZ&#10;BWjjC1zqdUNJUAOuaCSzkDWDoehMRYX5dNh6d1cW1pVelUu9ciM3IfmWvZdKbjMhRCQ0sIcWEqBx&#10;nICQCMnPRXCLDj3EbEXXEkS3hiuV61WTEksC2XunUDUk7gagYVcRueA0rqovD6jPTUwGdUQuQmY5&#10;YkPlG5HMNpoSV9eVRql3QEzKJ4fqzKu6muOKpV52/Gi02ox5AWn7zlNWEr27VpwElSt3KxjHTm2t&#10;6KIVubxKlvUGtKpLplgxk7YZhJIaSxAiAusgZryuHV0pmnUG5WQ28ywAAzQQMoVQPvZjg7gWTqV4&#10;1dBp1ha96VVWk6iWo2uRa121y3n6czVWSpK/hH5Cm0MJcV8yTkp3KW06kFQdJQC5tfZHioqWldWt&#10;KpAZBUWo1MxGYAMzkAxvOgZCT3MNzbV+KWRrGkVdPvZcqMdyJICqQNSoOvvADWUR4d6lW/DxrXTJ&#10;+p9OlWzTXX1Qaq7V7fckMqhOHZIaxj9YSPmSUnuAoZxzoPaaxrca4HUNiO1qJD04cLLj3ddgCCQQ&#10;24JBjcU8Cv6FjxdTWcUlcEMSgfKRqjZTMkVApBgxuQRILTuexrZ0eul7UKm3FCrtv16O4zRa9Dg/&#10;qQFq3L8p9ClIafCQUqbVhW3IwOeqeFXlfi1g1AL2bqVz0yxzrl0UMjKCUMjXaY1Ohwjv0ZbkvVUy&#10;GLZu7lckasMrREmVKxGhIBGDTWKXoX4cZFPo922JXazWZFOYkBcyPMZp60uoStPw62nGmpScH5nE&#10;vFOQU4JB6U8FuOMe09ob21rqtElgMuQuMpK98FWam0j3GUMBqdxg7i1jS9nLoWl7bk1RqQxYKf7J&#10;DAOvRgYblI1xJtqRpt4gVUOjkmrS3GlrotnWhX6RTUw17SVoe+OZddbXsBKnklWAn++cZ6EqPf8A&#10;DUuGL9gqnv1K1OrVzqDAZTTZUInRVOon3ATGDbVbCtxSklWgKgqBQoo1VpKCwkqzVFZ0CHR9QSdR&#10;KiSM61USxrJuyNblAkIkeY2hyZHavFyU+04tIyhh6M6Uu7Rx5nlpQSPYZ6ccGuG4hZtVdtNcrBMs&#10;xzZGWEBOuUsTGM5xQ3lpd1KQ0dWIyyHXQx74gtpuUmTtha1+bcNLsVqDPux+owU1NdQTGmTFSQHg&#10;z5TcVlSlK3J+ZbrxQdg/VoypYOHFOnSqX4dEh8pQECCQzAlmEDRYAp5tSSxAy6m2jUZaTIxIViJB&#10;OgCyR4BjmjTUAa7xi2szwHaj1m1qrcOqLslmrvtMro1Nq32kICApe5xUt6EhQaUlvaEtAbApRK1j&#10;G3oG89obCjXp0rIK6gnOQULRBjIHIzEtuxOw7oaZwXbqKwLuSojuwpg+JIBKgCT7pnSSo3hXr4So&#10;ViUWJXatYkgsPFSTPMtTUB5wHJbYmsyHmVnGfkdcac9dp56hR9oWr3bUUI0AOUwKmvNqZRTG2qBx&#10;rv1IWxrCyFetoCxUMoL0tpjODo+/dYLpri60vo2m+hLFNvWu6c1S335eJNKrVWvtMCa3g43xG5rr&#10;8WQjJGVBKCCcbx1XxCvdX9epbJUpMQO8gp5gZ/jamFqJ5GR4HHadJKtBWdHKAkBkOT4SCrxy1+G+&#10;JfiB1Eqt4XOjUzQbxH3VCqFUb31+3a1Ji1WDJUCEpdYabmyQlKuApnCkpVnaEA7eguC2FtRpm3vr&#10;VAFPcamWRh1BISkZH8UgkbydcG3PajLURmqMd+0RTPTQlwfLf0wqqndceVLUL5se01TCguSnaNb1&#10;Yozqvfc2ygshXrkMgc9aukaqoAleow2HadlV9M2YOfVycJ6lIK50ynpmIHwYGI6DQeWPkSJpRdin&#10;TbVcqjctA+f7KnM1Hb/jtONR3R+Pfqw3FxShaiLHjKH01qDFL0nUan8CPiP645fodS/+124P/Zjn&#10;/wCZ19n/AP7Yf+4v/Rins1/iX4n9MC9bo1zR6z8BXK3LUr1UpvaQB9BgDq0fZlo56ajXrJwalRqr&#10;MNNP9cV8aks/aSksPPHaPmdCsHPtkf6+pdtUyjYYm4UodJwTUu04t6Rm4iHymepwllTvAcSAQRnP&#10;fOOeh65qW5NRR3QO8BvrrMYrp3K0xlqGATAPQ+Ph9RgisCi2LZkVVQuqkSpaw+EZjxkKUlIUAsIC&#10;zgrxu28EZAyD26GqVa1fKKbAA6nfbltr584mNcWVGKVDmWQOU8+fh9emNL6/2hM0utFitWn4ioFh&#10;wq1NWqh09xmRTqiiOloHyZceQ0667JCVgrcO9IK8Jba4HXnfCqtbi9Radzads1MSzgq1MtOjU2D0&#10;wi6aCM5iTUbU41N7U4dZFjQrgK4jIVYOoEgpUGR886a5gg2yg6DMzmjNo3xVn6pUr7rN9Ppjl96Q&#10;29U56QhROApQjMhBGCcBQBzgY69DpUr62p/8FKIJA/7tSfIy+b4kjnjO1+JoNQ5JPIz+qx6DBDQ9&#10;PhRA21YNnSaJIA/uZ6Dpq67JSM5A+ImSnigD3SkH365VtDq1esrxyNXT/CoUfHCuvxo1CVAyj+Vh&#10;/U/5sdKDaFrv3O+94gdXr0okXd5j77EMPSX1pwANre7Zxk7ihWMYxzkA39W7pUF/ZtGlVadeQUdR&#10;MA6wIkaa+BJs61CqWNYlIAy769QSNRA1212kYMqOj+CopzBj3VfN81OWrdsMV+sJlAD7pJXHZaGe&#10;5wk9+D1nrs/7SKrD7PRyDT3hb5T1EZnY/EemG3B24RTl+JdiwP3Ua4zg8iWACb+BPhjxX9ItKL2t&#10;KoV/wpx9Q6giD5Yk1GtXpGjRoyldmyiQUqUojnG4f0dBWnH/AGks+NJa8Y7NQwJCLQNSowGmaaQK&#10;qJ0mD+eHVzwT2b/YQvVrIWclUiqyjMNSDnEkgfdAHngDuTSPXm2IbU+6dJryRHUhO2Q62++x27+Y&#10;0VpOecEHnrZUONcGunyUblA3TRT8GAOmM2eGVaKZzQkdRDD5E6YnWzqFRbVtaTalyaYvQZMh8OtX&#10;LBaDdTZBG3y8S0LQtvgnaktqzn5+2ItaV6979pp3K1FiOyc/u/7QKEFW8SHG2mOs9M0EpdkaZWe8&#10;iklgf4gYJiNMpGmka4pr2su56OYdblVWXXaNVWlP0equodDcloK2qBbcOW3EqBStB7FPBUMEmWXE&#10;bC9pP2JCujZXSVLI0TBK6EEGVYaMCNjpiitZ3lpX7GtShoDDQwyvJVhIBhoMSAQQQQCDjvZOmNU1&#10;GrsC07LsSNLqlReSxFYahJQConlSlkYSgDKio8AAk8Dqu44lZWNCpXubjLTQZmJaQAOg3JOgAG5M&#10;YIt7Did5cJQoUSXY6BRBP6DrOn441Fo54WdFNFbduJV2X4Zl21CC5SI7U+hvs0BBUpC1OrWElbzJ&#10;UgI34APJ2FJ4834x7XcQ4y1snD6SihmWqSXQ1zlMKoWYR4YuoMwdMwIjGs4dwHhlr27X1ap9qQlV&#10;yITRWVZC5eJYAFkbKVYBu7IkgOvmztUJ1xO0yjWzS7kmGQGTLtW6YtUQkY48qGy6FtoAHDYaTgAc&#10;Dp1wy74Y9urVGeghBJ7SmwbxzVCGBYmJOdh4nGfvOE8Stq3Zp2dUgCBSdYPMBU7p8+7O5M4tBpnr&#10;vQZp+xP4zYcJ2nuLk1VMNEWCppKT5jUqJIb8paAndltzdkA9+qXvOA1c3brbsyMMo7RmrGTo1NqQ&#10;LgzHurAJx20tePU7RKlF6tN6hANM0WNPMeTZnCkR95gNML+1zKqrqqfpPqZSHVSElCoVAmfa1GmZ&#10;H97mUKQpa4+R/wApCKtvozxw6rLair2lVGRhzYdjWXrlqgKlTyqhSeb9Re1WpSKV0A8U/eUz5qO+&#10;hnmsxsF54gVekjSirybavW36hpLXnm2nKhHixHK7a9XbUMoU9HAddYCgc7HW1KQDjCDx0RSujxAL&#10;VVhdIshaiEUrhDzH3Q390gMddcD1rZrSoaROTY5X7ykHYgwd/HvDwOmJ1mayxrWoK7OperdAZpK8&#10;lFFgVVqrUJSlHJJplYiqcigkkkMudz26oueFUbu7+1mi4q86gWpQr9AS9FuzqEdXX1xbS4jeWlEU&#10;UINMTCPkq0x1hX1UHoPQzg50Opejtyw51s/bejM5yrsBVdpbjz9CcLYXw0ZDSUrcZPylTTeAo8FP&#10;Geg+M3nEbcrUJuRk90lUqiSPeCHTMNYZpjedYxTwu1WrWEi3CzmKscgIHIsDmCHmqkE7b64Xms/h&#10;m1btq4KpOpNDodBsp2SpdGLEqAwwpjjGfKKwQDkBTmVlISVAEnpzw72h4Td06YeuXrgDMCKhM/4R&#10;vvC6AyASBOBqlhcUiT2YjU5gRlgnz25a+GPGinh3pU69Gbw1U1ssynRISUPwYdYuRSEz3kqGxK3g&#10;0UoYBGTz82NoCQSep8U459ktSlpbVnY7lKRbICNTBILP0EabkmAMdt7EX7dk1xTpax33CyOikSq9&#10;MxIgTEmMNTxTXBflyWhaU7SjxN2eKl5brNcXQL4YZMhwLUUeVIVsSgAHlO5G4qGN2D1lfZ1OGU72&#10;4p3dpVVBBXPQqQBABzQGnw0MCZjDK8sq1G1putSm5AiKdRGgydl3mI+GELUr01Y02dqNA8Rq72rc&#10;G4YYzHq1wvlCnkqCmZsZzepC3G8EJWhXZRBJBwdyvDODcRtFrcNNNTTbR6aq0aEMjDRlDA6hhrG2&#10;FX2u8t6jJJ73voxIDDWMw0IKmGVo0I8cBdb1BtZ2Y1U5Um4qwtojYblRT5biRjHyrLeRxjnGeBk5&#10;7X0+HVKakAqs75Ayz5w2uJrekREx0JDD4FfyxJtnWXTKfU2qLVpVzUBTriUsSIS2y23ycgpZS4pI&#10;OcZQ3lIAwOeo1OE8SbWgVqfymdTpzOn+I+Zx8Ly0jNWTKNyw5egI+WGPFoUKkX4uxru1Kq8iZEqa&#10;Y821L0fjORJTmUlLTUtMV1ccqSoYeQppY3AgpPHWcYXF3YfaLNQsqYemsssSGLIzqlQKQZVgymCB&#10;OGS39K0ZluVzLAJzMxWCJUghS6yCCIgjY88KbUimqgz1/pXpszLYfnq+xGplRVIeaZKjgNzkJS44&#10;Egbdyxk45GT1o6FRapC275TAzArpMAzkkhQ28A6A76YXIOzRi593QkaajQ6ef64g/ZsP/By6f/fc&#10;zqcHrR/wL+uLe2Tq3wH6YbWten1ejRHazJteW2A7vbdZilba0jv+sGQo+5z0tsrqlWcKjgiOon1H&#10;L4YEhaRAJIPPQjfpp/XCmjPUemSH/tOnqjKUPlU/JbbCz+Z46Y1KVY+60/Ex8MX06qZBoZjlp4+g&#10;/wBcSrYo36Qz48e3K3FWttxOwQ3y+sEHI24GM5PqQOiFerb991Y6fwkAjxnkR54Fq1KVRygjX7sz&#10;v8cag8Oenc2DVI9b1ctKJAtunyjNqlauiYwzIacbQXWkR4Qy+4FPBrcohCNu7Chz1597Q3tLIFtG&#10;BrbKiZjIYwcz6U1CgnKCS0xoeb/g3Dbgs1arVKUiCO8RBIE6U9ajnYSAF6nc4GfEh4h9ONQr3ard&#10;HZtuS9S2PhqbUL9qjdRRD3KK3lsUumh5pbjjuVqXJcdydoCEgdG8E4dxGztOydzTDElhbq2do0Wa&#10;1UJlAXugUgvixOKLx7Q1c1NS5AAHaFVG5PuISdSSTmO51XQYXlb1ltGojdeGp+oNzrSoYZpSGKJT&#10;0Y7BtsqdKUgcDDKOPQdNKXDKiEGjaUl/mqs1V/MwvPn+9OBxURu7WqtHIUgFA8JMfJDPwwaWvYei&#10;dZpT1Q1ssu6rUpbsFcinzazqnNfqEpW39WlimtMIcW2VYBcWlCMZIWo4BUVbrjH2mmOHCjW7wD5b&#10;cLTUfeJrvUYFgNlQNJ0YLg2pS4dTsalSrVelUA7imoju7SNDTWmDTWJJZmUggQDOFNUrctK9ZLtv&#10;aMaVPx3A9vXdFYrEptLbaclSg35itwwCfmOeOB1rhdC1b/eGV50CKibnY5oBn4DmScZ8rWIWqzsi&#10;iSROYt0EdR/LqxMbYtrc0j1T1PdpukVqQ35jkucl01asoU2chOCptCsqZYCdyiTlStu7AwE9BV+L&#10;WPCLerdMZEAZV1XRtAJgMxJC5tBrG2uLFtvtVwoaEyhtSe8AYJLn+XKIUTGupJwRXfqVRtPrOZ0B&#10;0EU89T6bU1y65dFRbT8XV6lt8pTjaVA/CR0JSUtoH6w8qUoE46GtOF1aV2/EuLsO2qKqhF9ynTBz&#10;Kn/qNJl2IIJ0UQBB93dU72lSteGIVSmDLkku7PBZjEBFMABRyHeZjMUVkVjV5iqI+yL2r7j733oM&#10;NDskOD2KDu3fmD1Ze39o6EdgpUc2gAeukfEY+t+CIjK9aqQ3hvP4fAHDTrKq5QrGfrF1XJNt+51v&#10;tpptJg1yQFymSf1rkmGXFCIAPuqTsKj+x69Ylr01+IJStSKlHXtCVVlQwcoSrEsxO6y4A541VCzt&#10;re2Zqg1juHUMxnYqDBETJIUzEE7YX6rhrtbqQbqdxy5at21CpstbwSnHO0rJCRjpvTAWnlVQBvoA&#10;J84iccIprJGhMT57STqSR/pjQfhLkaZ0uuKTBuPyrwkxVR6NinuvtspUMOOFKEkD5cjcrhI7+vWI&#10;9vBxKpw9UUL9nLA1O+qFuignXeNAJOuNX7Gvbrfu9UtORspVcwViCJcCDCg8yBJ5kDDWumz2aTJq&#10;lz0y9ZFObjsLfqMuNC82M8sD5uHlhC9x4CR6nv1m7a6q3tClaVqKuWMBWPeAJ01QArlH3j0xdXt6&#10;dK4apWqu3Z6q6kKBG0d0FpMaEkeEYzrcFGvu+mVXPVvDzRHokflqrS3n4SwjdhB3Mu5JBIxtyAeB&#10;x1taV7wfh1yLeleOKp+6CGkxqSCOm5OsbycJ6dpxXiVOo5pIVUM7BsqwNyYLKBMzAABJ7ok4qtP9&#10;YLnt3UynU2lGrx6nCqA+EmQK4mrNR3TwHPJloIUAM5wtJx6jHR95wu14nw9zWCsjLrnQIxA/nQqw&#10;8CPzwBa3lbhVda1sTTbT3GIHeEao2ZToYhhp4Ytdc74n6131UGLu0Q0/qtwW7IT8Rc9vRZdKmykp&#10;UkmUiVGdDoWlPdtfmJHKk7SnJ5wSlbcPslqi4rJSfTs3ZaiDQjKVZSCCdm96SBMGMc4m93Xfs6VK&#10;ize8GVCjltDmDIR3oO2inpMHADe2oUDVCnQavBhW7MepUZMT4e+50hVWZAJVhUo7nJCMqO1RWkgE&#10;gpGOtRa2zcPJppK02JP7pVyax9zZT1gR0xmKrNc1Ga7c9qsDvkydeR5+uvicRaTQaOtQTU6u2yt1&#10;BKZdF1AkQWI6s8cuurTkegVgEdyMdTqVahTQTH8VKSf8MY+p06OaB10hh+BH56YLIWmOnlbt1xz/&#10;AIUz8mYWikxHLztuaop7FCFSJaQTnGDtI5IJGOgmv7qlVEWkAncJcL6kLTb8deQwXQsreujZ3XMN&#10;h2lvH+aoh218+mKSytAtSGJSG7Z1c08tYvPpP2jVqlYzigCoAuLU0pTxITyQArtgZJ6vuuMW4Qlq&#10;FxVgbIt0PQSFX1MemLLfhtepKmpbqOearQ8xHfYnyHWcCF51DxZWNMM1jWQ1B999wymKFWoy2W0p&#10;UUoUDBUllO4DISOwIz36c0OHcLu6JYUDlGxcMCRvMP3/ADnY4Tm4VKmUkAwPdyxJ3GgjTnGnQnHW&#10;2fGBelIeVA1gtCFXt7ZQt2pwUxpiRjHyzYiEOKH815L6T7dCVeBMpDWVdqcfdk1EP/4dQmD402Q4&#10;s7WlUWKlJX6Edxviohv7wMdcF9P1j0dqtuLgW3b11UanyV7pkIvQarSS76LUwmOQk9/m+GbXz949&#10;Ura8VF52zim1QD3kNSnUg8iSwJ8i9QdBiqt9iNJVLMByDgEA7aMJ08IX1xW1nTejTLeResWwbIfo&#10;z0hTcevt2o+9EcXgqLRchSltIcABJbUhCxg/L0dS4jUNY0DXqZxqUJTOPEq9NHgnnqDyOBqtlUp0&#10;lrFBkaQGDHKTuRIJEgcpmPXFTERKoj2+gX1bFHCtq0qtO0VB5AxxhxwZSeB3Pfoslqy/vEquNfeY&#10;Af5fPAwSgTKhOmpn9cRTEFuR5CbLNQkzphV8RXKmrzJAUskqUgfsqJPclROT1HJUrgU3UJTX7o0E&#10;DYT08hi53TMXZsx39evjink0VCkKkmTLZkLb/WvyWVPOrI7kOLOUg9scY6uWhWLMUjL029TG/wDr&#10;gc3DADtEzeIOnw5Yqf0ehf8APVD/AMsf19EdlV8Pgf1wR2r9B9emHsmmeIKqwlU2waHpnV0yEBKK&#10;VQI7MRSwfQRpC2lE8DIwT1izX4TSYNcV6qkfefX4uqsB8Rh72FxUDNToqQOS6/5S0/IxgQuu1PFd&#10;pypl25bFXSXJwD0dMah07KwCQNqiHFbfTvjI6ZW91wS4cpSuQxXf96wjrpK4oNOqEV2owDqD2ehH&#10;gYIxJpviT8dFkyGE/wAbddpDEXHkwfIiuJ25JKdha2pScnOEjv0LV9nPZW9LE0lctzDv8ZzGdsHU&#10;uN8Ws6K0UqMqCRGVQNd/ug6mdcHdkUTT/XOwajDvSlwf0vp7jcqE3OrrpYqjanNrraG5jyvLeQD5&#10;g8tYCxuARxyqurviHBOKU0pn/dnVhmFMBqbgSuYoACj6r3llTHe10ut7Ph3EuFvWEiujCVzn95TM&#10;yVDd7OrQSAxBUyBIM0+oek1detj9Dl6ZspdRM3xK41S20v8Ak4/vOUc7c8jOT9en3D+IQ7Ve3LBh&#10;GWSVU8yJnX5fHGbrUm7Vf3WQiZ8ek8tI6YErI051Z0fvKDqLS7MpUp2nOqcYauSnvfDKUUKGVEhJ&#10;CgCSlQUClQCgcgdS4nTsuOcPeyaq6BiDNMjNoQdoYEGIZSIZZBEHFtnc1LGsappq8qykEke8IJDK&#10;QVcDVWBkHHVVs02sy5Vdh6U16FPlPFUx62r8i1VmQokklbM/L+f/ALx6uN5eUnC3Fak8bZkegwGm&#10;2Qmn/wDlqMCVLa2qaIjr4QrifMBD8j54723Lj2ZNL9Cuy5KE+24VKhV2w3Hm0q7FR8h5fB7Hb39u&#10;q7mkt2Cz0gwPNKq7f3gu30cSt6ZkKauuo1R+fLST+YOo1wYw41+3pU27goCbfm1ZpxLrdRo0WsRX&#10;kKT2WpK2ClJ/BWOkV3xKjb0DbMWFKIh1pQR0BDGfhPyw14X7LijWFRASQSQFLHcazoCJ5jnz6YmX&#10;HI8RkKYatecaCy+4PmkVOzqe86sHsrfJj7lcep6SUv2TUHZ0azkdFruAP8LaeWNVSoXVmoYUFURp&#10;NIEfPT1jFU9WLiqLaKfWJEN4lISowzFpaCM/tCGpsH8VJP59XGlbKCdSN++TVjyzq0ehxSe3L5gI&#10;P8oyfgwx0t/SfTZ9/NwRqUfNUVBhi/UNuFWexynAJ/HnqFbitZVhDt1pMQPhyx8tlWqNmB/zKD8z&#10;OCN7QLTN2D57VCuWjBacNzostmrR1DPJVhLZI/xXDj26Gp8avs8L2VTqBmpt+Lj/ABKJwQ/DqYQZ&#10;1qLpIIAceekH4YlWTYeqdiF5rSPXe30RJRw6zMecgqcGMYV5jRxx/OwPQ9VXdfg9xUFS+s3zjY5Q&#10;8DwKtPwAnnjlFapGW3vFg8s70xrvIjL5yfXDW0cF6Q6NV6VqRWodwRZTCvi4dMu9msJSUfMlTcZK&#10;Q+lwYx8izng7SQOszxq44dXr0ns07JgdC1JqJM6EMzdwqfFdNpica/htPiFrSrGpUR1bWKVRaoBA&#10;7pVVbOrDllMRy5YR+r9zaV3DcbqV6kX99jhWBRUUp8upcHCgHHy2APTCtyh657da3hdpeWlsIs6X&#10;afxAqFjxCz8oBxkLmsLmsf35gnUGSZHw2O06jacC0S8bUoEV6Hpjar9KacQQubU5CXZjw9QSkYSP&#10;oOPcHpm1C8uCPtbAxyWQvz1/HwjAOSjT1Ek+P1+nwxY2RccajttuU9l0TnpaXBJaWfOKsnGPXuTk&#10;euevrm3FWEI7oB0Ox5ajpHwxwVtXeeX5z8ZGh8OQxf6iJsGdCaok7S6FULvey48ikwlIeiIzwXUN&#10;cb1dyCAEgjdz0msv2hb3na2VwyWy75mlGPQFtgOoOuy4bTb10qfbKYfMIpgjvqeb5x3sv8KmZ3Ji&#10;JX4tOiUZ/wC1NQdTo1qx/M4gULzqhVHAOdqW2FBphR9FOOjB52nraUOLGuuW0t2uHA2JWnSH9qo+&#10;rDqERtNJGMrX4W1vUDV3WmnUyTsfuIC3LWSvKCNSJOoNu6WeIifM1EpkeHaNAt2PTqQ/Jl08SqvW&#10;JTvmqbeeS0UtreUlpe5xxwBKUDKlHpZwp+OcCrtaXAFatXNSvCkrQoouRciSC51YaKneZiQFEDDP&#10;iI4Je8KoVaTtFKaTMyg1azt3yxAOVKaKcqBmZgJG+BGs6C6UWuVpq1RuRp3hSI0mJHbdU3nO9TaE&#10;nYlWRtysKIOQCCD1qadxf3KhkyEHmMxH90zrHPSOUzjGNf2qgwjz4kA+REaHw364gNWZoPKCGYsq&#10;uQzuAMh14LSkZ5JCBnH5H8Orey4oGiVPgBGPjf0U1aiR/eGJDHhrtK7dRm9HqDqi5SrmlTPh6XCu&#10;tAMKS8sbm2/iWgksqWCAkraIJUAcE9DNxO9t7B7w0u0poCW7PRwFPeIUyGjWQGGgkGAcH2r2d3cU&#10;6QY0zUjKzQUGYSMx0KjX3iCBudMRVaEaz6T39OoNaorcSpUuT8NVYKZLSyhWAcKCVEFJBSoEcEEE&#10;dcocW4ZxfhtO6t2JpuCVYqw2JUjUaEEFSDzBGLr+wueGcQqWV2VWovvKGB3AYEdQQQQRGnQ6Y0x4&#10;ZdC4estRrOj1xwZsRm4LdVMqEmnEByO/FUlbTiQMBbm47ElRBG889wcl7S8dq8Fs1vlRXNJoCsdH&#10;zyCs65QYkwDttzwd7LcETj3HU4f2ppLUDDOASEygsHYD3gIy9Tm9MDUTwaruOIKr4eNeXq/NlIP/&#10;AOk7qWzDmoxypKgFYKhjunKfc9FWvtlYWtY2/tBw9rQgwKiM1Sk07ZWiDP8AC0P/AC9b7z2cdagq&#10;WNVLylH/ABKUBkO0VaVSGWCcpOaJ2zA4V1QpdxW5dsiy7wiyKfVIb3ky4MpSQ4257ZScKSeCFAkH&#10;rX1xbi2S4osGpuJVhMEdddQeoO2MqQUp5omQSNCNiQRB2IIIIIEEEYq647dL7hjRaT8Oyys73XwE&#10;jPuVHuOjV7CjSjONecyT5Dp6YVLWp1HJpyW6Dl6fX54qsy/8KKX/AOcr+rqPaUv4W/wnBn+99B8R&#10;+uNK6C6LWbe4jwbpvQJep0RT7dIWoCbPCTkJS4T8uAck4JwOPceV+0HGr+wvadG3tpSqcrVR7lPT&#10;mAIJbYTAk6zsfSuG8Msa/BLriBuC1SjlyUR7zyYZySS3Z092yiSf4QZN34xrSs7USr2fPrl1LiV+&#10;FazUcUVmlkqDQWsp3vkFRVhWQVKV78dA+zF9e8Fevw2lS/3U1ZDlixkgTEnYHSAAOXIQdxijdcU4&#10;fTvViqEQ5irLTiCxANPJoTP8cjQRpjL9eFr0yquU+jVWorDSsLS4hCFJI/A4I+vXqRs7iisVSp8R&#10;P1+WPPhdvchWyFSeRaR8YHzjD30G0xFAsRnUt+3abcTVfacRBcYtt+qTKX5aylQKwtLMR1R5AUFL&#10;KcEEZ6yHFrs8QuH4fTrPbtSILFaq0TUkSBGVnemOoKjNpyw4op9ipUrupQWuHBIU0zVUbjvQyqGE&#10;TlMxMncYaNjUG5oLpkUmtVygsPpIfqNw0QyWkJPfCJM4oB442snH06zF9Y8PSoK1Qis6GQor1AfA&#10;kU0EjrmaDzw0Ti13eWXYLSWmh0hbeiG1/naXHoR4SdMDtc1NsDSm4JHwfiNqlR8vJVDoEEvS3Dzn&#10;ZGjkttZPYvKbA7n2LKinEuM2c3HDkLcpMIByz1W+eTOemuI114fZVqYFx3VGoYAnN0CrLsP7eWdg&#10;wHewtb38Vt73bV/iIGntgW4wAlDEu7aPT6nVHcftuKdZWorPf5WwB2Ge5Y2Xs8LOgRd8QrNuclB6&#10;lOko/hGVgSOUtUlt4EwPjx4EoljZIW51KyU2dj1ylVpp4KqtA3ZjrjpRtaa7VSpm69fH15ORFti0&#10;osYlXoPMU02lI/8ACT9OlV7Rt17ttas3jVrvHqM9Rieg088OrRrxznu6yKf5aak+gVUUeZbBlTdR&#10;lNTFSKVMuWpym2AuNPuO63DFYcGCC4wwlsLTn03DH17dKxw6vcqBlpUwdCEp5nI/lZ2aCOuX4YJf&#10;iFrbZg2aoRBGZsiz4qg1/wAW3hgYve39XLheF+3vUbMaTU1KW2/So8h1SueflD21H+KVD8OmNr+z&#10;bI/ZKTVCV5MEHzK6+cHzxVdVrq7rNVy0zO+RiQCdhEkj8OmBti148lxbU+eJKUZ+RuCyUn6hKwv/&#10;AE/n0etV9AEI8yfyA/DCyrXCe9J9P1OJzGlVLqUAS6BCgvu7sLhgmnyU/UYUptX5Y9OB10XdQVTT&#10;qBl8SM6n+8oBHqMW1QaCio0FSJlW1HmrGR4ESMSqdpXrPR3xVLCau2BKbwtC4vzlKvcOxlE/mcdT&#10;KcOuly3RpEeLA6f2Xg+mA14q1uwa1LyNQQrKZGsyOY6jHqfVfGEqWFXPaFxVkEn9fLpolf5QdaKx&#10;nq+hwH2dpplt66J4KxX4d4DAdz7T3lWsatemXYnUsAfj3Z/PF9Yty0CVdtOga7aVS7TSwtKnLiYt&#10;ea420Enf8zbaFLbUrGApAUkEglKRz0PfcL4nb2dR+H1/tEgwmZJJOmhkKwEyZymBuTiuy4jwy6vq&#10;Qul7BZBLSxUAayRBI2gQDruQMTNa6XqFVNQp1YkWnBmwqq58WzOg1TzYsppwbkrAdS28DggElCfm&#10;SeguDWn2PhlKn20PTGUyuRwRoQRJU67DMdIwTxLiVnd8XuHQsyu5YHVl11BV8oOvOREzgGdtOZbr&#10;aq2vRGouJDh3PvPPqjJP+IEOLPBz6Dno83lWq2QXCz4AZvkwHzxatsGTMVYjz0+MDFNM1OcokpaK&#10;HRFJlchxunsGGEfzS6orkH/wlrP06++yVq6RUOh/i1n+6Mqn+8X8RjqLbIZjb5epBj0UeeK+dWLv&#10;mUgQp0iPAhPq3rp1LPlNOE85cwSt5X1dUs59erVtqCvmY5mGxbWOXdAAVB/ZAwULhysDQHeJ18yZ&#10;Y+p9MRmqdCUxsmRUqbxw0ocH646u7Z0bMpgjnillR0KMJB5Y5wZdOTatw6fVAqiQ663GW1Nx/eH4&#10;7pcbc2j05Wk+pSs9N7e4Fa/o3mXMaYdSBuVqATB8CqsPEDGW4na1aFqaKtoXVhOxhWUqemjHXqB4&#10;4kUnUGrsU1mj3VXLKriYbYZjyZ/xwlIbAwlG9hG5SQBgBW7AGBgDHRAt6VJibc1EBM5cilZOpIDN&#10;oTuYIBOsYTuBWlqiiTuc8H1iZ8yJ8cRpOpmn1CdKXKKj4tZymRQKQ8XmjnjY5OkBKCf5XlEjogU+&#10;IVBoZHRiqg+eQM3pIxFbW10zN8p/HKD11xL098Q+n2nFTRcGlPhkaXdaVuOfpveNzu1adHeXuAea&#10;jeW3FacTk4JS5zgndzkO94PxniKmlcXoS3IANKjTCAgRKtVZmqFTzAy6bRph3acQ4fYUZS17SvrF&#10;Wq05TyIpLlTTlmLa6+GJenaqAalNuauSam/VKg+ZE+bU5JfflvLUSpbiuAck5J/1dFXNW4WktvSR&#10;VpqICroABtvJ/XCcUs1TtalTM0ySY3O508fHfG7/AODog2HLoVVrtOfArMiSYst0KSVREpG5pIHs&#10;clWfUn6deL/7SBfA0aNQfu4zAawx2OvhtHTXHqn+y5bF+IVMzEVCMofTuzrMEdRHmBj7c3hUsTT2&#10;56hfdq3i5c94wZLtQpduApZbQVE9kt5W6tO4kJKgFYIIwegqXH+Oe0FpSsuIqtCzbKrsqkscsES7&#10;GEUkDVUDDcMDh/dezXs37PVK9fglc1rwFkOYhwiVRlcJTUDM8E++zgTOWQMYN1t0D8SEnUOo33P0&#10;7uyuqqc1TyZzFFkKUkqP97KduUBPACcYAHtz179b8U4BXt6dvQuaKZFC5DUQQBuRJgzuTuTjxS6t&#10;riyqlWWEUkKZkbzE8mJMmdSSZE4nafeH/Um4Ky0/rHYlVp1PipJ+z6k2pDs13s215Y+bbnlR44BG&#10;eeqKl7w6xoE2lZKjkiMplUH3mLERIGw2nXwwmurlXuRQzFQD+8bVVRRM95gMztoFUSRJOkYeP8Ue&#10;nX/Yk3/6M3/8Osp+3OM/+ZL/AIj/ANeM72qfxJ8WxR6Ka5+H604Mmn1JK1XFM2NRbkp7XxqW2sYU&#10;0htHLYPYrTyQMcDur4twL2ju+KpcUyWtVU/uTKEPyqFj3WIGgUxG+pOPa6PEuE0vZ/7CEyXBqS1Q&#10;kHPTjSnI7ygHU6Q3PYDB3rDd8zUSlsUjTW96fb1Ap8VLLty3NZsiI26oA7v7olvNJS3uJ5AWcZOe&#10;kfDeEW9pxBr7iNKoarHRFq0mIA2OVM7ExrHc8ueC+K1Eu6FKzoVe0pIJAYVVQE7whVVMbZiSOfkj&#10;qRa3hVuu4BbNweNin3BcKlEM29pzpxNkpeUCRtEpph5LnplxIVgHOD6708R9oRTNWhw2r2Q3qVqy&#10;qFB6qShUeBYT16ITwng1vQDVr6kjn/u6asSegzmVk7wA0DkcNbSjwS6t6ny5sLSbUyx7JTDSPidt&#10;rT6hW1Jwe657zGxXbgNtJBI46yPFfb/2d4bWp0L1nru85VV6SU9Nz+77YkDqWc42/Av9nHG+NWlS&#10;7o0jRpjQMyVSSY0ANRaSsY1MBRttidUv4P7S56Oqoas+I3VS430rKFfDIitNvOg7SGo8Vl1agCCD&#10;hwjvk5GerV9sa9LS2tbeko/idiQN9Wc0wDHIrOFV1wCijZWqVWOoIyhZgxIVTU0OsEkAjWcLC/8A&#10;woWlQGXYdgaNXhPLTx8h+84K2460jsNkiohWPfLQ60Nh7UW9yQ1zcJqNexhm9CaET5OcLKnA6qVY&#10;p0HK+evh3VJHnOuAqn6T6wUiQp2j+H21GnSTtTTLRprqkAcEDlale/Oehr/j/D65ym7rBBG7MoPw&#10;WPhphlw/g1W3Ul6aF/XTnqWI5fpj7WVan26pP6XaJ24yvjYup2LGYSo+gStCUjdjsM5PQdCvaXBC&#10;UL6pPQVCTp4MCSOpAOC6trUSmahorljcExB8VYgDpMbxg204nVO4KZLp501s1bDccrmRjClx9iMg&#10;Z3MyBxnH3QCPQHt0FcLUp1FK3dVXnTSm0nyKCfU69cWItFSFa1SqOZzVB8TmMac40xOnVjTTTmmC&#10;ZHpsq25yyS+wudIlxFYHCkJdKVjv2Wkn6+nXzVeL8RfsazrWHIhEVteRgsP8LfDAVxQ4N/x0DKBr&#10;BfMo8nCoSPAz64C6jf8AZNUlOOI1lLEhw5C4FjuyXAfYF15CU/kk9PbXhVe3phTbMR07VFHqQGJ+&#10;IwvueN296wHbCeUqzbabDKPxxNpGn1KvspYTr7qS+XCAxHp9jM7nP8VHxqST9MdSr8SpcPpFxYUg&#10;BuXucoHmTRYYjbcNN5dCmtR2c8qdAVGjyDgxgsj/AMHzY1GiC7NSKnrLW2C2XVN1KlooMZn1AcWl&#10;T7v0+XH49KqH+0A31b7PZJZoeRFY3BPUqoWih9SfLDe/9kq3DLQ16xuqsfdFEUiPMlqpA69z1wMV&#10;uydE6Ykx7GdixH0/KiGu75Mh5JxxxKlY3Hj0/HHWgNfjsgvb9ov8S0qaj/JTY4x4urKo5FSr2BHJ&#10;mqEH1LAee3piVZ7F32tEk1E62022ZDTDjrS7jhUme2VJHyIQoSi62pRyBhCjx0K7Pd3CUjw+s6kg&#10;FqZZIB3Zg1FQVHOHB1xfc1bS1te1ocQoVXgHJlfOdQCFIZ1JAOaHCiAe9MY5W5VZXiFff/jP1FeL&#10;kZsJduZCo6mm0BB2pLbzavMOQBsQsKI+726vr0qnA6q07GgHUn3QSp1OrSDp1lgROmKHq/a7dqta&#10;rDx3ZUkEjZeW40ldFGpEYGLbkOwmUzLZuqoUt9CVuuyIS1tBDLZ+Z5YAxjIwkAEknHTS7oULiqaV&#10;VVqKTlUHcnznYDUnkMC0at1bAVQxQ7mNRr7oAIEkkwBz30GGb4hL3VcGi1m1G5HGVS3HnoouZ2Kh&#10;EiWUMNLDTpbASCQ5kJyThB5PzHrH8F4Q1rf3YtWOUBW7OTlUMzgFZJMDLBJ5nWDAxqL/ANokvrS3&#10;S6pqMpZQ4AzNkVJDkADUmRA2JjTXCrsG2bXrFYS3dl5GmxOVPSSypx0jHCUpAIGT6kHHfB7dWcTu&#10;+IW9Am1odo+0EwPMnnHTScHcPoWdYk16mUAEj+Y8hmghZ/igxg8uKo6CWjS/g7HpSKxPWQBKdW6t&#10;KRjkqU4EjOccJSB9ekFvb+0N9WzXLsiDcEKJP8qqTpH8RJxbb12oq5rrSBJ7i0izkDq9RoGvIKB6&#10;YXUqiuX9XE0aJR3npMlYSiFSWipZUTxhKec9a20b9np2gbRdyx09SdBhXff/AFD90RqdgBJ8IA3+&#10;uuGDcXgviafWfFk6pa46f2LMl4dZolfq7j1QDZ7LUxFbWRnHpn6kHjqdt7bWXEblqdhb17kLoWpU&#10;5QHpmYj5x1EjXA1b2B4tw+itbiV1QtSTolWoc5HI5UDHXzJGxAOF/UtJtJ7dqyF0DXmFc0otlQkQ&#10;KFUI0VtSiflCnGCpZA7nAHP7tBR4nfVqUvaPSE7OaZaP7IcAepxnLrhy0LnskuadVYnMmaJ6d5Qf&#10;lHjiyo3hwvqtUb7bo1WpsSmuuBH2jJiKYZUrHCQ4+42lR9cfXnqmvxywt3y3BIbeJBPnlXMfliy1&#10;4Zc1u7brnPM6gDzZgoHqcMCgeDm1tPHI9e1111VKZKgpFv2s0249MSATtVKS6tlhBOASFKXjOADg&#10;9JKntW94DT4TZkmP+JVzLTXXfJkDuRuBAWdzE4a/sSnZtPE7lANslFlqOekmcijxlj/KcPmzPEZp&#10;TbZQxZdn0ejRwyhpUWEyylxxCRxuWpAKlAftZ7nrIXvAuJ3kteV3qNJMsWgE9FmAPCMGUON/ZXzW&#10;9FAAIiATHiYJnx0wR6m+MZjTKmRbgseDa0+RLjlTSKzeS2JMdXqlTLbahj2w6M/TpNZeyj8RrvRr&#10;1WRQfu0cwP8AeLj1lNMaNPas8NFO5trUPUIO9QqV9AJ8iG26YyhePin1QqFxP1+GLZM2TKL7zqq/&#10;KWkLJzgebUFYA7dgPoOvQ7P2O4LRohDsBH/Bog/5bedfMnxnGUvvaPjl5ULPmEmSO1rMP81WPkMQ&#10;K9qvrtqkszZOldmV6WtOA5DvaTGfWMYA2x6m2pRx6Yz0dS4TwSwQJ9oyKOT0abL/AJ6BUfGMLKlx&#10;xC6qGo9LMd9zPTSGJ+ZOK39GvEJ/3H0/+6Lk/wD+n13/APl3/wAwt/8A2bH/AOzhh23Hf/DVPjcf&#10;9WK/UzV269FoVLpDUuXUbrqdNbnPt1iQtUaiRnRlhC2AUh+StGHSleGmkONgoWpR2ztLNeL3FYJ3&#10;aFJimZYZqjr74RmzBUQ9wuJd6gcAoqy1tZafD6VOq4D1ai5gpEKqknKzBcpZm1KpooXKxzZgAkrr&#10;u657+qCri1KrtQrsnecfGu7m2xngIQMNoH0Qkdae0tLWyphLZAg8Nz5k94+ZOFNevUYkudPgPgNP&#10;ljTX8H3WNeb4pVes/SOkWNb1v09ppy567NtoTahJS6tQbaS2HUl4ZCuVFDSAn5lZwk+cf7S7X2V4&#10;hc2tHi1OrWqnM1KmK1SnRXJGZ2C6FtRA77kkxAk42Hsbee0vCTW4vwm4Fv2eRS6pTeqCRoKedW7M&#10;EasxIEwIZtB61F8edw6A3JO088PdMMSpUqS6wq4LkgojtNP8pW5DpUdDUZGecOvJdURzyDks+H/7&#10;P7CrbLWvlGRwpyUtiIkB6zF6rx/CHUA6eS9/9oXGr68+20qrNV1ipWY1aiyd1p92jSJ2gUifI7J+&#10;7/Fj4rdRagqpXX4kbskvLG4iLUTCbBPoG4wbTjvxjHHWqseC8B4XSCWllRQDQdxX+bhj88Z++4jf&#10;8VrGre12qsd85kfD3R5AD4Yaul3jQlQ7AhWVe1kVmoSobe2ZV2q0hZnkq4ccDmF78ehUU/QdZr2m&#10;4DbXN491bVRTz7L2Y/dwNQsSIPXKG8cd9m7NOG1q72aimXZmLocrEMAAhlWGRYJBXKYPeDYJbN8T&#10;WntxVuJZE2yau0qrTUsMocbZeAKzgbvLWFlOfocA9ZWv7N33fu7a4UNTUk6MNh4gqDz3EnG14ldc&#10;Kv8AhqUeKW7VadLURVZW8TAVQ7dBoSO6DOP2r90VitV93w+Wa3Gj0thTf258M3vU5ISd6mt5UcIb&#10;+XPY7gRnAx0Nwa1p3bjjF4xbKx7LloBlzwBqWObLyy6wd8QqW1j7OUatnw6kEaqCXMkkKT3V1OhK&#10;AFzuAwUAazb2pcTWnvxNAg02Wx8MwRHmfDrdQ9IIxvWQOQP2R2B5x1ZXpjjKShGZjGWYIUch0PU7&#10;4izVuG0Azao3vkEREaCDyJieZGm04Xt66K3XfJRdlZqT8KkuqKIz6o6lrkuJO5YbSMlw5PPt69az&#10;htzbcOzW9KDUWM2sBQRoD08Ou+MxxG4ub1EqMpCH3RM5oOrafjMDYc8dqHY1l2Qz8Om1K9UJaRkk&#10;ohx1Z99rjxVn/wAI79F1Xvb3vlwF8FqMPkFH11wvp31pQAVSIHRlH5GfjgrqPid/izsWoWtbunl0&#10;0CVV9rEq45EhtTjaMHDTfw4BaznPckkZ9BhNa+ytle8eo399cJVSkD2dLIQoJiXJZmzNGmwhSRzO&#10;NNS9pz+xxw6nRZKbMKlVkcs1cqIRXPdApKSYVQQxmZJwg49Qvf7dXVbf1FrKX3VZcdZrsoPqVn1w&#10;vcSfr16DdXtpUQ00RWXkMqZQPIiIHhjN2/C7upcZtuZ1IMDwG3jsBhrU+m6wijsu6j3fSIMN1Cdj&#10;WoqYbxWPQhqS268Rx329ee3XFfZxarU6dAVKg/8ADq5I82pFFB82xrbHg/F8vaLXIpjm5VV8h2kg&#10;/wB2cG9gw/DS1FcXfVA0alSUMK+Fk2jTozE1bmOPldQlkc/ykgdZzivEuLPTA4X9oRiRpcGoaQHO&#10;dS8eCtPjh5Z8NtRdUzfuGpCc/ZZO0Igx2eSBMwZfTrpimgIYnTl/aFHEwNocFPYhQ2XmmlH1AjjY&#10;k4xzxx1oV4ghQLookZoJAPnmOaOm+Mnd8LZKrtbF41y9oQXyzoJAiY3iATsMDNwP1+DNeC6E4y0+&#10;ny3pFwNMsRnGz/yY/Wg4GB29gQc9aCiKFyEakQuXbs2zmfLKdTznfnjPPTqWxKXEsTrrmXXcEE8x&#10;yOLW1H7joVDkQHYkaoW9NUFSqbMkNPQXsZ5SX0EZBJwoHKecHqNxQpvXWoJSquzAMrDwgHY8xEH+&#10;HFC1SEamuoO40I8yNB5HfxxPoFs6H16c1TJ9kz4m9e1SLZuCNJIz2AQ9u28+yh6Y6W8SpcbFM1aJ&#10;Ut/OjqD5lQPw154d8JueG0q4pXAqdn/IVLDx7xIjqOXLpi1r+kujtsy0qp2m161uPnhqt3RDpaFE&#10;d0qCGN459lkEc56y1LinGKwK1KtCmfBalQjx1bL8sb02Ps/lzUaN1UB5s1JAf8Kk/PA/I1Iuq22n&#10;KPZNRtLT2G+kJX9j1tC5RRu5BkFbjgPbJQlKuPQdFHh9rfQ921S5I1jIQkx/CoAjoCxHUHA1OrXs&#10;KjPaqtvPPOC3+JidfGJjaMVFJtWnu1Zy5Wnrjuypu5Lotu35Eh2Sv03S5YSkf4+1fHoenlpxGrap&#10;9mVFpUzt2jrTVevcSW9JWTzG+E3EOD0bwdvUdqjjQhEaoxA27xgesmBMDbF1Aty+/tFNTm6Aae0l&#10;sDITfN2TahLPPG5qI6nCvp5QH06ue5DrlW/qMf8A0KCAf4qgYx45/XC00LaijCrbIgjerXII/u04&#10;+GXFpUKr4UtQUt07Vmg/addjEMxxa71VaYZbB5S2h/JTg8YSn8uhM3tNw1yaDQh1JqpRDE+JVxPq&#10;cWU6PArtFXIDGwpvWI8xNM/hrz64cGh+i+j1ShP0fT5+7E09+OQql3BUJLTLe7je2ZENACh3BCzn&#10;16yPGfa24t4a6RM8jWlT7QnzFKrU06yumNFZexoviWtamUATFV+z6e72lNJPgJnw3wsdVvDdqRp5&#10;VFy7dqsSttKeWmK6AFtr290ApJSFjuUnbn079bLhvHLG+pAODTMCZkETsTOsHkQCBzxlb7hF5w9i&#10;aqhl11WCNDrt0567ajAfYt22Vcd3sWfrVpjb6A+95SqiiAWHm1HjcpSSM4+oPHRPEl4xw+ga9jcM&#10;QIOQwwI6aj8Dv4YFWhZ3dIoRkYgwwJjNHdkGQVJ3ETGoOF5rE9Hs67ajasKw2ofw75bQXwFDAPyr&#10;ScfMlQ5BHB611tWStQSsHzZlB02M+HhsR1wiUljtH1+WIOl9Hdu+8EUyvvuIgtwpEqUmAlLbjyWW&#10;lOBsOKBDe8p2lRBwD746W8TurihbotuYd3RATJC5mgtlBGYqNQJidToCMEmrSo0K1xWXMtNcwWYD&#10;NnVApI1A72Ygd5guVSCQRcf8I2k/92S0f/Upv+16M/7BUv8Aza6//K/6MM/2vxTpS/8A9df+vF/q&#10;nrN4Ttb76ql06jeHu6KHIqktT0yr27cnnErV95RZeQOMgcAnA4A46zPC7D2t4PYU6FGtRrKggKyF&#10;CB/aUmT5xJ1Jw44jW9neJcQqXAWrRLmSM4qrO2khWC9BrAgARpj9TPA7pLqDbsu5NC9Yq/cDUceZ&#10;JoLFIiyKhGHrmOt2O4semW9+eOrH9sq1nXWjxG2WizaBjUKIT4OUqJ8WGKKnAXq0DWtKwqKNwFJd&#10;RylAQ3qFgc8Luk2rY2jF2tXG1qrqPb9ZiKKP+IKQ1AnMnspClKmEoB7FKgc+oPTm9erxS27B7OlW&#10;Qwf3jyngRFIknoVjwbAFlU+yVu3pXL0zqJRe8fAguAR4H4YbEXxxWrUI7dD1Ftq4L4pjbiV+VelJ&#10;oFQU6eAUqJihSQQDgpUSMn156zY9meI037SyKW7RH7qtcqPDeZ5bgT6YbJxbhif/ANSprQZGe2t2&#10;nqCQ4YDoQxOCSZT/AODJ1jgNzLd8Nt32pVe5Zt2Q6uOvnsUNS0kDkn7oI4wccGind/7SeHVClzXo&#10;V06vkDD1ams/HrOCeIf/AMPuIUBUtFrWr8wFLodeQzuV56fDAg3pVo1REL+xbfW0352WkVql1uYS&#10;D+0rZISn2456ouuKcXua/eWYG6G3ERyGYk784wRaWHC7a2AFxM/xCoJPogwQWrbDs2Sqg2Zq9RrS&#10;jy8IedpWnz1PLuf2FSFPF4A+5UB746TXd0OzD3tvUqxrDVqTAeORRlPllJ8DhrStLUtNvcIH5RTq&#10;z6O40Pwnrg4s3Qm27PQ1T5V0xIVVdcPw0qqUp6I3JKh90O73WXAc5+8Dnv36XXftLWrIWFB2ojc0&#10;2R8scyqhXWP7JAHOMF0fZa1vGyJdr2rbLUDJmncDOMrE+Dyek4qtRNGdarMqUC8qRZUx+JAkh5+l&#10;1VhwQ3fmzw4oFJSrGChWMg8EjtqeFcR4HxjhVW3N0FeopUPTYZxpGy6hhvImDuAcYqtb8b9meN0r&#10;h+HGrRosrQ6FkYj7rGBCnYZoPnhku6v6aaiUdqHe1sVS0pvwSoqokOGxIhwW1ElSGFsOIdQjJJA2&#10;BQz3OM9Z7h3BOO+zwFOj2dwinNnDOruR950qKQWI3OdgdTpMAv2ou/Zn2vz1DVr0MxBCOFbKAZFP&#10;OhKtTQ6IDTQxuJnGe7x0x0kp1Tdk2+q2ZTqXCoGsXHIaCgD32rSpRz/O5HXo6+0fFOyD12ZdvdpA&#10;mfQkabaaYxlvwkVqwo0nnxzqAB10CkfDwxEr1RlVuMaXU9XNP6LAUhtDpROkyCpCPuJASwOBzgDa&#10;Pr1m3ripUzmlWqGSwGQDU7kktqTtJmOQGNzY8MtOHU1Sk9MZQRMkwCZIACwJOp5nmceLMvXRjSGY&#10;5Ls27Xrir7iVI+2IsQJUyDwRGQd3lEj5fNUVrx90IPPVV3Z8X4tb9jUoFKJ3Qk96P+YwglRvkUKp&#10;+8zDTBlC4trWpmpuDU/igGI1GVdRIOoLkwdQsgHEyNb+rWoE5dYt/wAO6Sy7uUuqXBBcShQzypx+&#10;UpKVfX8eqnurLhtIUq16qRsqFBH9lFBYfDFgsLq+rdolCpUYz3mLmfNtB88Sl2JLobaZlzMWrICB&#10;udg2ba8ScoAd98l4eUg++0OH6dcTiFS5kW1SoehqVDTHooGc/wCUeOONaW1BouFVfAKWPxkKPicW&#10;lFu2OFb7U0gtWEEpV/dNQhfFvLAPqlPlMgn28s9DVrW4qGK9y5PRe6B6tmb54vp1bWgpNOipO8sS&#10;f8qlV+M48SvEVr1REKplu1yk0ZAQcGkW1AaUCe2CWlbfywR79SX2e4ZUbPVNRz/NVqR/lKz64Kbj&#10;l2Uy0lpr5UqcjyzK0YCK5ql4uKtNSo653ZOWs8A1c4SPYJA2p9uAOtVY8I9lmSPstNCPP8S0n11x&#10;lOJ8T47TqdpUuGYdSF9B7unp/TFjQB4p6xGVKq/iFrdPhpwHW5VbfcSB67ko4H4Ejq2ta+y9uZ+y&#10;qx5Qv5sQD6ThUeI8ZudDVY+cD5AT8sQ5dd8N9qPhF33vU72rbzuPgYq0xY27+e8St5eTjhAH+MOg&#10;byhxq7E8PoLRQDVmlm9EEL6sT5HDThV3a0KuXiD55OiqY1/mc6gHoq+oxJe1rqNutpds2yadbMdz&#10;+8mDRClajj/n3wpxZ/8AF0m/ZFeus3NV6kbyYA/upCj1GNIb6mp/cUlpjwE/5mlj8cFGlF56gap1&#10;YN168VtUqI2p6oz6gpS0NNISVKISPvHAOEjucdu/SjiFpb8PQG3pZqrEBVGhJJgSeQ6nkOp0wVRq&#10;reiLqrlpj3iZOngJEnkBprucVWoHihplHkvUjSqx4UZhkYbqVViolSnvdZDgLLPvtbQceqld+ttw&#10;7gP2mglS/qtUY7qpZKYPQBSGYeLsSegxgb/idDhldksaS00XZmUPUI5ElgVBjkigDbB5ppauvNYp&#10;cO8NWtXpVCbnRw/TbUo0yPDqMtlQ3NuOr2pRGbUPmTuClkfsDIPWaq8S4Zd1atPglmjJTYq1dqZd&#10;MykhlprOaqVPdZpVA2gLwYe3lpd8HUDjt03awJoLUKmnmAZRWYKVpuVIbswC6qQXKTGJWpPiruKw&#10;Z5tSf4cKI6iCoFn9JqhNmPOYAw4pZeQFk9yQAn2GOjOHezNpeUu1HEaxJ3NPs6Y15ZQhy9I38Zwp&#10;ueO9i4I4XbZTtn7SrI6hjUAbz1xW0/x86l1FxmG/pTaKI5VtVDhoeabCVcHa2HRhWDgHk89GN7G8&#10;JooStWqTvmZgx66kqSRO4wufj19cVWzLS10Khcog8gAdMR9R9NqJqPSV3pYlPdpkpR3OUuoSFvJQ&#10;o+qFnnGeMH6dWWd/Vtm7Gu2cdRAkeX6YHdFZoAy+A1jw8PDANcEJd30WLbF2FAl04FuNJcVuOw/s&#10;FXfGex9OemtrU+zIzUh3SZI5A/1/TAT5Hr5id+flz9PjiLaNiT7PryF1KZGOyNIEYFwBDq1NKSlC&#10;twASFE4Pt+B6Fr3lG5yGCAHQnQyArAk9TH4Yvvbeq9jXoLqz0yoGwMkT6gCVGksAOeFz/FXqj/gU&#10;9/lJ/wDl16P/ANoOE/8AOp/EYC7QdH/wN/04OtbWrTlVyQ9QojjCXnE4acOFbtoyAePfrEWS3WRV&#10;cyR9aj6/DD4ZTmJ6n4eHpio0ytO9oz6K/adKqheaVlK4+/cceoUOfzHRF/StqlI0bmADyaIPofoz&#10;iNK7ahWFSk58xoR6jnjQ2mNArWrkCZaPiT0+qE9punqeo91VGjLTPguA5w44oBchs8/e3EYGOsTe&#10;uOAstfhVcAZgHo5wUblKCSEYDkIB88MhdWvF6Zo3SRUAJWqqnQjWKkDvDlmgkeIwl780TsegS3PK&#10;vqlsthSvLCmHC6fm4JRj5T9MjrWW/GnroP3NSdNBEfGdcJfsVTclG8c35b4iWbbVsUeromIvtqU4&#10;BgsqgrQCn2HJ/f1Tf3x+zNFFl8ZB+tcGWdtUe5VcyxpoCR9aYa1v2XFmWzUK1btamSzBYU/KgNlX&#10;mBGCSsD1QPXHb26wVxdUhVWm1IAtAB0gnp59J3xtkS5Zic8ga6akD9PHCiqt1U8uKUmE46EkfMDn&#10;efxPT6lQrA8hgdnpn7xP154mUbW6/LVp5jW4mSwwvhbCp6vKWP5yDlJ9e46+TgVpf3YaqFkcwuvo&#10;RB38cV3XFK9lZsEdteRMj4EEfLB5YGrfiNuhlyprptvQaO2PLenVaAhmMgH03pLe4/RPPRV9wbgd&#10;vHa1GznUAQzH0Ic/HGet+O35Y0qYB6jUCP5spQD1xR31rJpHb0hTVzQodVeUraWberFaiNuE+gWu&#10;XgDOeyce3RNrY3zr+5YgD+OnQJAHgqAnTEHrWp7pt0DfyNVB+OcicVdrXxR6pUjI0o8HFNqDhSNr&#10;jsOqVnB91FxwpJye546X39LiDD/e74ovKBSpfDQH4Y0PD6fDrVMlK3DOYmS7mfKfywaU6H406q2h&#10;6i6KQ6IhA3NFm0aVF8ofTzxuH4k56ztW49lKcpX4hnPMdvUaf8B+WNGlLjlSmDTtMoH/AKIEf4hJ&#10;9cRp9K8YjASKtf02mI3Hao3ZT4gT74DLqSOpo3sbUkIFqf3az+W6sDiVQ+09MAsSummtNPhGU4oZ&#10;GnlOrc9MnUzXejOPKPzKk1aVUnhj0+RCxn2+bo6neULRctjY1COi0lpjzliv4HAZo3F04a7ulA6t&#10;ULH4DMflg2s57w4WK+21b669XppSkBzd8Ozu9SEIwVD8T+XSq5PtVfmTRp0U8e+59dgfKR44JC8A&#10;tUh7hqjdFGVPi3ePnlXywz4EG1K6kVAaPQkBEcKcmBLsNBwe7jhcDeQO5UOktWvf2cmpeESdjlaP&#10;IRn35AnF1E2V2BQo2asRzBcMPMyV26gDC21PneF2HMXIk33BEgLIdg0aOuaUgDt5oWhvj8T074fe&#10;e0DqAKTEdWAT5EE/LANxYWNA96oAeYVsxEcjBj54DYN8afS5P2bYFrVOctWSHpbSEtpAGSSkKSMf&#10;4xIA9OmjJxFVD12CgeMn5g/hgHs7ZjCgmdPr/XFTJjUnUiqohVh1FVjt8uyK9Wn0UuH6ENxYCGy5&#10;j29fc9+tDZ3LJRziFcdAGqN61CQPLTyGMzf2JoVCokqeQkDyJXU+p166Ytlfo/p+8mlaY1+nMYGX&#10;H6VaKIKVnP8AyaE731pyO6yCeOx6kRVvKWa6DSeTVJEeOyT4AGPHAyValFyqALGwQa+sa/E49Veo&#10;3xdFpzLTeolyVOHPlsu1ByWyiKlxTZ3thrz14jp+b5lgLWoZGQMgo6tlY2N+LlCqsFZRlBMAxmBy&#10;jvHTQEgLuBOuNPZ8TvLmyNs50kEhnUEkTB1JI31gCeZ0GKip2xqc5brlsQapY1r01RG6Gq74/nPc&#10;52qUFqUrsM5AHA/DrlG7tVr9otCvUb+LszA5aSQPARJxdVtK1RJevSAGwDE/GAdvHng6snwq6ZXH&#10;bkNVx6xUp2StsfFLt+U3KUvPCm21HCQoZxuO7BP3T0BR9pPaahXenbWDKZJBq91VjZmCklp3ygqI&#10;+9hbx219mbJEr3lZqyyAVoghmB1M1GAWmNwSFZhvoYxX+K2pXJTNSnU1CmSIUNuHHh0hlwnHwjLY&#10;bR85++rA5OSeee/Ww9i7Chwz2bo29s+fLmLsNzUZizEge6CxMDbkNhjOe1PFq3H+LVeI1SpNZi7B&#10;T3QzAKAQTmGVFRVY6sBmmWODLw33lal4WhPoOtlMhVG2rejiUt2qoU8qGPupQ2pJCgVEgbQcHA46&#10;zPtrYXVIC64eai3TnKvZkIXJ1gk90hdySO6NcE+x986X5tWNIUW7z9qoemoXXMVMwRsCupJAgziz&#10;kapeHO+qtEtvTDRqFAhxTtVMdprTTklzPyDagqKR29c+/cdZTgnst7acLepd8Z4g1Rn2ph2dUHPV&#10;gMx8hHTnj0T2k9tvZW74AnCuG2aM4ILVzQpUTAJ7lMIM0NpLOQYHuzrjvdV0UO04TsNTqHJO4+bF&#10;YAUpJ9Qf5IH157dbG3tKtWI26nb68seVPcF3LkR9dP1wiLhudS669WJ0RlqOThLaV5WcnJJ4wP8A&#10;f1qaVuadIBWlvLTAbBXMBYEnX+nI451S89I7qaUideVXo0sN4C10kyo5IHB+RQUk/hn8OvlpX1E6&#10;2wcT91gp+B0PxGOxlTKtYacmB/EA/MYG/s+1P+8FC/8AbU7/AGfRPaD/AMJU+NP/AK8W/wC+/wDO&#10;X/E3/ThtU68Gb1aXUq/MpDE9ZDi5FoX+xs577lTYziv8lWOs1kq2yhEJK9Hp1V+ApuB5yMat6Nm7&#10;ljSAP8tSm4/zrp4a4NtNNJYVw1MVN64rteWEb22Il90mctZGCAGy23hPvz0qv+Ira0yMlEHqUrL4&#10;ak5vzxdRtFqCB2kcsvZnl/CsE+kYGtdqHR67dj9U/iMdqs9vaHVxtTpkOQVJA58hpxSEnA+62An6&#10;dX8Kd6NAIlxTRTr3rdWGv8xCE+Z18cWXL52/e0qjRppUK/5ZePTTAC5qNpDCeFPvfT/UymeUkhz4&#10;S7IdQW0M/siXFbWoD+SpZ9OenJtePBC1v9mqTEd2tTn/AAPUX1AwIrezlYjtlrqOZBpVI8gRTJ+O&#10;Jtq6caFaqupmaIa3zDU1ghNuXdRPs2ST7IebccjOKJ427k8nHHSfivtBxHhVHJxewamk61aTitTH&#10;mIWqoGksUIA1OmHvCPZy04nch+DXq1qgBik6mlV3iFBmm5iT3HmJ0xGkT9UdCLkbdrLdSpMiK5vj&#10;vrYWyQR+IAUPT1BBI5B6oNpY8dtCaBFVGH3SGHnI2PQ6EHocW07m64ZdDtJpVFPMEGfEH5iNcW13&#10;W9S9eKCrV3ShmCaxGXsu+1qdtQW3Tny5cZvPKXEglTfJCwrbnt1TZVq/DG+w35Mf93Ub7y81c/xK&#10;dM2xETGmLOJG1u1F5aKAW0qIv3W6qP4WGsfdMxpAH3TTS2E1as/VG8bdnz4FFQlxyLFirUhKirGX&#10;1gYZRkEFSsc8DnOHq3dSg/YUGUVH0BYgaRJygmWOxAEk89MY7iVC4vKbMqnsaQBdoMCTCgmNydAN&#10;uusYBdU9dK1d8wW9Sw284tQaiUmnNhZSon+9stpBOPTGCSeTnrV8I4ZS7dQQchMuzHUgbs7aAR5g&#10;AaCMA172mxSmQEoqfdnbqztuxHjsNBrqXs1p7o9oZb0WuO2FBp0gQm3qjPqSES6i5JUgExm3Hc/r&#10;MnBS2E7cHOPTzTjHHuL8RrVLahVLgsVpok00KgxnbLBKDcsxIPKebj2Z4LSr2VCtewKjLmqM4laQ&#10;LNAFPRQxTLkRg1QlgC25ADW721t1OWpldQqsenqBDVLpjq2I6G88BRQQXD7lRPOeB26+t+DcJ4fD&#10;18r1BuzwdeeVToo6QJjck401fipYtTswUp/dA98jkXYazzIEKDsABiLS9NqrS8LlWu8+HCSpXllx&#10;ece/TB7q3cZaTKI6EDAS1K7Me2zesn8ZwUUixbwbVmBadQAAG4IiKWcY9gCfbomnRtAueu4npIHx&#10;1H44S3HFQTkofGPr474ZulWgdYu2I8u+NO3mIbSApU6o07yENI9SVubSo+3Pr0s4jx634WVFGus7&#10;ZQwJJ8Asx445R4Te8VQ1UpHKNS0GPMsdvADHHVS6qRo4yabpxZsCmuNgoblxYCFqSBgk+aQVLWQf&#10;2cJHIGcEntlQu+Mp2l1WZ1OsSQPRRoB1zST0G2IOLazuAlJAGGkxJ21JJmD0UctycZzrqtVtarj+&#10;CbTX7hmLB/4uYbW8Gx+GNqR7k4HWiNlwThVDtO5S/m5n8z6CcXUeIcSuDkJLrtB0Hx0APn0xdNeD&#10;m9qcBVdQKvTqGwQcMqnpmP57lIRGCwCAcHKvl9cdZ5+P0S2ShTZyTuVyDw96DHTTXlOHi21Erneq&#10;um4DZo8DlkT64gSazpvYa/s61ZE+oygdodbiJUpRPGEhalIBPYfIo89FCheV1L3BVQJJkmABqSdt&#10;BzkwIwMa6ZglFSSTA6knQAbyeQjBRHt15pqQ5eynXpUFYbk02NMK0Qnj3YU7wFPJxhYZS2hsgjco&#10;gjoO2uQaivbDKrDMCQJZeTZeQaZXNLEQYUHFfEaTIrW9Y5mmCATlBG4J3MHQxA3GuIk273Kc+qj0&#10;CmNw1JykIYZ2p/PjLij/ACjz9etnQsKVSmtZjmkA6mTt12G+w2x5lcXtzJp5soBIgQBoddB5bnUj&#10;XHOmOVqTIUucSFLO1tOCFlR7YP3u/VXEaFOpblaepGsztHXli3hNw1C9Vn9w6GQIM+nWPTF5Lmw6&#10;NQE067JplTHVpTFjp/WOg9sBIySo8fLz29OsbUp/aq4+zrtqSNo8TtHj+ON/arUplidFOgB69R0+&#10;RI5Y8UNunaK1tWpVx0REapNtLXR7cW9tcC1JOHZWw/IgdwzncrPOwc9cV7nidv8As63q91zD1QJA&#10;X+GnOjNyz+6vLMdMF3VG0pW7PdU866HsySMxUgy5GqKSNR75HdEAkgHneKfXKYuSzULyFYizHi6/&#10;TLkpseoQ8qWVEIbfQryhknhBTwetHZewXs1w8L9gom2dQAGou9NzAgFiphzEaurdcJeJe3ftBxWq&#10;X4i1K4XktSjTyoP4abIEdFA0Ch4AjphqaW1eu+IajLsu+dCJlu0Rbm+TcFhxhGgNOAZSp5mSVNq5&#10;4yl5JAPCT0DxKlcezldbj7aldxoEuTFUj+VqcHxINI+YwPZ0rHjCvlsqtIHd7cFk6gN2vLoO08YM&#10;Thi2N4atJ9GqdKrFHvqNUa24kKp6K1MjNOxQpJO8RG3FqUoJ7EqUMkHaek1x7WXPF660jSyp97IH&#10;cEjl2hVQAekAxpOD7n2WHDLU1xUzAwUzlFIB3mmrOZHUtA9dF7cdt2JT6kt6fV5k2Q4pSlbGJC8q&#10;zknlpA601CveVUGSlA8Y/NzjKijRU96qI8GH5A/jgXrybEjyi+jTeU8o8+c/Bd8sfjlRA9s46Ppt&#10;xgJowA8Cs/h8sVGlYtJLkjzMfgPrpj5aVJptyVBtm3tAYUreQnzZEd9SSfwbHI/DqNzU4jQplqt1&#10;k9Fn/NieThrOVUMx6Z4+vjg1/iUq3/YpRf8A2pL/AK+lH7ZX/wAc3+Ojgr7An/hz/iqfpjPNh3DM&#10;pc9iTTJLscj9pCiSpJ9x69Pr2gtSmQwnl0xoKVSW+Y5jr0w3mLhpVZpnmP05ouNhPxISkbgf5Qx6&#10;/TpKLVkgFjrMT+WIdv8AvWdI7pgx5fLywwdMqVY2pEH9E7tloQFoIptSed+aMsDIBKudufrx1neK&#10;Pe8MbtqIlQZZY3Hh4+GHtl9n4hSyOcr/AHW5z0PX65YWGtkW16ZINuXqlxuXGyhFTYRuDiAOFHPJ&#10;HWh4Q13TQvQ7yHWDy+ue2FN+tGrUnRXGh6HxGFVSrdsZypSJlG1AYiOgp/WKYcSCee4wc/j0y4pd&#10;ViiCpSY79J5eP44jwi2VXqZSAdOek666j8MMK3Lq1XgQU0uga3MSmEdqeH3i2R/iOJKfywBz1j6n&#10;DuDPW7X7MVc/eCgH4rBJ88a08R4u1MU6tbMo5E5/hnn5YeGhn6ZWyy7e1/2tTlQlRVNpcWhiGl0H&#10;CtylKSnCQQCD7/n1m+NtaOBb0bgh55lmI9JOpGkb4YcJq3FO5Wo9AOhnQBVB8cwWRB1BmJ0OLHUH&#10;xrWzEpbtmS7508i06SSufR3rjRORKQQElLzTEB8rBAGRu5AyMYHVvAPZti63ISuzj3XWlUTKeqs1&#10;Smo8J57zj72g41xGoGtu2oUaJjNTL0mJHPMEDsZ57cojATdPiC0dolCi1fRKkUx54IxWplMjuw2R&#10;JVkhDLbrSXggJ43KVlXOAkYB1dvZccvHZOJMwX7iuQzZRuWyuUk7wsxuSTtgr634Fb1UNgMxjvsJ&#10;CkzIyZ1zrAic0a+6ANSoKzqousTvtp+O25MWj5ZDwU66hOc4Sp5S9ifokJ6Jq2rUqjIhhdAQIEwI&#10;1ygEnzJ9MNLXJ9mTOMx1IBJMSSdBoo8TE4hfxg1uorJS666tXYncr8hzjqkWNJNh+H+v1vg4VyNB&#10;8PqBiQzUtSpoSzAXPjqWrhyOoN/09/7Ho604ba1Kmd1BA64V8Q4hXpUsqmCx89Pn9ThgWiu4YqEN&#10;128aup4IASV1NQTu44xnOf8AT1fdWlvT1WgvwBP19eSKlfVqkDtTr02nTTBgmqV6osfok/c8r4OW&#10;+kuNvyVrDa+yVkE5KR6jpP8AZrWk/wBpWisr0AGnOPH88Gm5rvTNA1WGY7kkwd9eo64YtX0jtan2&#10;pDti+7zbqcxKEyBGp6FKywpIUlIJAyfbBAweT6dJLDid/cVKla3pZKZJALEbjQnwHpOnLB3FbSzt&#10;FQVKueoBJABkcwPMA+O+ElqJq/eNEm/oradpqoFvsL4pzLPzyyk8LfXjLh+h4HoOM9bmx4HbZDWd&#10;+0rHd+ngo1yjy1PM4ydXiL1iFYhaY2Xl69T4n0w0V3hb/iM0Si2HYNbZZrEWW+5NtyoOoYcmodQn&#10;hlxeElaFIOEEgLCzg5G3rFJZVfZ/j1a54hTmnUVAtRQWCFZHeAk5WG7Ad2IYRqdwlxZ8b4Bb2djU&#10;C16D1CFchRVWo+eFY90Mp7oViJ3U6wMx3RZV5aN3lHlVSiPwJ1MnNSInx8MpT5ragtG5Cx3BAyk8&#10;HrSuLTi1hUohg1OopUlTOjCDBE7g6H/TA9Gpd8Mv0qMhSrTIbK6kEEawQdfqQdjg6pmpGk94xZa5&#10;VZi25Jny1SZNKrDziWkSFfMpyPKShSQ2pWctPBJGfvEYPSFaHF7Fh2qGqFULnQTmUaAPTkMrAfeT&#10;Mp6A4PuKfCr/AL9BxSMkhHPu7SA2zKeUlWGmp1ny6zb6nVOQqq1VUoBBREu+koTgeu9UhJx9Qnp/&#10;w6+U0ezcBCP4krDfbTs9T4TjH8V4BeNc9tTKsDuQaXLxL4+quG2aMszbi1fsa0qd8MUog0Waiv1h&#10;5ec5/uZZaayOPnX/AOHop6tWuMlKjVrtOvdNCkP7zgMY/lU+eAV4XRtxnuKiqeUsKjn+6hyj1I0x&#10;Ahay0KkvuRNELYmSJstO1VfnpL9RdSc/d2DDAPHyoA+pPSOtwe7uCVvWC01PuLonmxJ7x8WJ8BjZ&#10;UeIW9Kir0pzEe8d/TTT0AJ644xNHLxuCSqvap3BDtuC4NzkmsSAX1JzzsYSS4s/TA/HqT8WsLEBL&#10;ZTWcbKgnbqx7ijxnHaVjc3wOchFO7OYHPYe8fQYsYuouhukrRiaNWOqqz2+HLsuxht58kYyY0bBZ&#10;jjIOFKDjmD3Sem7W3tDxY5r6qKNM/wDdUiR/7lWQ7H+VMiz/ABDCNa/A+ErlsqXa1edaqoMf/wCO&#10;lqqf2nzuf5dsdqdV9dfEa2qupt9upUenKJdrtcliPCjY52+e8pLZP81OVew46+ejwX2aK03qCnUf&#10;ZVXNUbyVVNQjxOnjiqnT4x7Qo9VFaoie87Plpr5s7CmPIa9Bgli+Fq1bqudq4LZvaZX0ritvT2bX&#10;prz3luj++NJkLQlBSCOFY5GOOOqG9oqlC1K3FDstSF7YhJHIlZLCem/jiD8BuhX/AN0cVhAJaiju&#10;AeahgApjqDHzw47Up2oVCpLlIsnRmrvGOypxL1fkOTJDuB2Sk4CT6BAHPfnPWSuK/DGq5ri8pICY&#10;inlVR5mST5k4bU+HcTqMKdKyrO/VkYsfSAB5b4E7ornjkrzbtPtXSKt0sufKw+5QACg+hG9OxB+p&#10;7dHU/wDsTRAe4vqRHP8AejX4Ek+m+JrwT2trOBT4ZVnkTSIH+bT44Sl96aePeVvZuN681sAkPNoe&#10;Vgc45DBIxnP04461FjX9iKutu9Fjy7wP/wAjhVe2vtHw5yleg9LwygbGPujAT/Eh4j/8H7p/8iV/&#10;V037bgX/AKXxTAHacU/9X4VP0wLQIMi247X2lNQ2EABKlZJOPp346vq1ErscowfTRqChWO2n4/LB&#10;LQ9XqFbryUvtfF4UChBWGwrnjODnHQFSzr1F7unnrH5YuHYK5PM75dJ8zOCOHq9Nulh2BbVrNIcW&#10;dyEwkKK+TyPXP+7oU8PdGBqOT57en+uPi9BBKafjgfmW1r3XnjFqFuVOYzuI8uoM/qyOc5yB+Gc9&#10;HU04fbiVIU+B+vwwG9z27FScw+vh8cEdlaU23LqRiak2maX572FS6TKOEA552KJ4HfGRx0j4zeXK&#10;KpoMG30Ijp0w94PSplnB0OniOfxwdVDSujaTVdt+loM1hxKXIE4u7kOJB4WAOMg90n1Hr26yycRq&#10;36FSMrbEcx/ryP4Y0T0OygsZH4/XTAfqa9Xbpbf/AEirD0sZUtLsh4qKFpIwnknOQejOH07e0INJ&#10;Qu2g3M77eWOV6teqxDkmfy6+XT5YVMLTC4LlvVVv0CiSpTz8hKYjcZlTi3jgcBIGSeO/pyevQLO7&#10;Slw0VajAKoJJJgASdSToB54xV/SH29l6wB4yBsOZw3rh0qpFg2tGshVfhPVVwpdqohq+I8h3GPK3&#10;IBGUZwcHGc88dJKPFk4hWNWmrGmJCkjKGHNu9Gh5dRrzxypbVLVQKoAY8idR0BAnXmenPEO3dIaE&#10;HW3bjuKNFjo4WVqClqPuQOlF3xamtVsiljJgDb440ttbV2tlyACQJJ2/XDBh1bQW2YqYDZbfxgLe&#10;ASndj+n+kdInvOP12zIuUdNT+GmDl4ZbKJrXBJ/lAj4n9MfamdH7mipXbl/waXKSrITNXlAPoSpJ&#10;zj6Y6f8AB+JcSoUWW6oswPNf0OMzxmyrLdL9nqhhAAnukb7xofDA85pJeCnw7R79tapZWVNuMV1t&#10;tQ5yPlcAz04fi/C6hIdXWeRRo+KzhclhxEBQgiI1DIZ+YOLin6b6jnYqZFaUsEqW9HrEdeceoG/6&#10;enQ1biPDQh76x5MPjpiFGwvw0KjyeoB5+f0PkZ0W+tW6XTmKXOhRKvEiq/UsVqmNSA0OAEhQO5I4&#10;7A9Zar+xxVZ7ctTLblHyyepBBE+MeeNQtDijqPtUPEe8mYwOU6HbqTGC2h60hLambq8PUOUlQwp2&#10;mPOJUPwQ5uGPoOqTYXFZQ9rfEeDAfMrHxxTUr8Pot2d1Yr/aUkHzEkj0jfA9c1R0IuRxU6p6LzqM&#10;8k5RJjQ1BSVDsVLZUhQA/wARXTi1/wC0duADcioOhII9AwP/AMhhJc0+B157OmUPWdf8un+XEC8t&#10;T7WYoSINfhV2sUUp2lKGmKihn2CQVIW16/eT+/0X1+F3SXArUFRKh6E0yfPQg+hOHPDLylcUfstW&#10;qzUl2zd/L/ZMiB4aYS9wK8J9XkuKgVa4aa6o8NP0UIAz35bdwB+A6bUKvtCigVKat5NP4r8cF1rf&#10;hkns6rT4rA/+ROKSfYHh2qSAtqtSZ6U8pTLkiMCo9gSUrx36c8M4nxilcZcgWR4t48owg4xw63q2&#10;+aZg9B5c8S6FpvSIx8yxNJrDe2j5ZFUuz4g/ipJQAD+XTepxGs//ABrh1/s0iPmZPzxmxZUlMdmT&#10;5uB+YxfvM6tw4vwa9QLCt1oJ+ZqkzF4SP5I8hlR/356yV63Dqt2zMtWr5r8+8wGNnwqlVWyTKqJ4&#10;kg7HwnEBjSqjT3TOuLV6ZPcV99yn0ny0E/8A7slwE/kjqr9oNTGWlbZR/M4/+KK3/wAsNPs9Fhmq&#10;Vyx/lQx/icr+GDixbQ8Iun8L7ZuZNTrM4HLIltGekKx38pSY7HHf5g6PcHoy7vvaq5AS1RUECSP3&#10;f+cmrU/whD0Ixn7ej7PU67Pc5jE+9+8n+4OypjX+JnHgdcEFQ8RNDrEtlVt6VvV6VGSU02Tcj/xj&#10;cNA4HlxkJbis/QBspHt0to+zt9SRg9yKAb3xSGRnP81Zy1VvPMp8cM7j2isDUDC27Yp7nbnMiD+W&#10;hTCUl+BE7zOJM+6tcbqguTtXNUmqTSVAH4CU8rARgABDLRShGBx6DqFHhfs7w9x9koZ6nUAMSfFq&#10;mYnz1OBbvj3tJxZctxXbJtGc01EaQEp5VjwyxgKrt6+GH47zTRalVnU486SqtutNLUOM+W1kjn0C&#10;+m6UuPFCFCJ/+GGPxaAf8OFiUrVWBd6j+TlR8Rmb5jHyj6o6dSakKXpd4W3LoqKwfLQqVNkYT9G0&#10;PLVjJ5UQB79cq8M4mU7S4u1oqOiUl+ZQDyE4LpXloKop07c1HOwL1n08BnMj+7g4TrRrnY9BDMis&#10;WxpwVAhVDtCjNTqoBngKQwFlGc933EHjt0nPBeD8RrS5q3X8zuVp+hJVf8CthsOPe0XCqApUOztB&#10;yCqgqHfcKrP/AIyJxSf8JTWb/tu1k/8ARYf+06N/7McA/wDB0f8A3X/TFX/bH2s/8yqf+2v6YzlQ&#10;9LalWpJpk2plTik7nQhCfkTnHKj2zyfw62/bomqrp57+UfU4SEu5AY6nUaa7x8yNB01xonRvwC2Y&#10;qns3Tqc5L+HfaDsWAlQL0hOO+AnKUnjGck+3WS4p7V1aDmhZoGcHU7KvrzPl8cMLXhVSsva1Wyp1&#10;018jsfOY8cM2db1UsGGqlaP6Pz6bDS2AqXFo5dce+u4p3f6Pw6yzNd8Qqze3dMmdAHyx5if188OK&#10;NHhdrbCp2bO/imYD++Gj4CBpzBxDp10JUsyNQjPpy23Qcy4DyScc4I2/T93UVsb6ixWivaA81g/h&#10;+OLLivw6shelUCEhhDMQASsA8tt4OuFzdw08m1BxJ1NjyFLVkJEN7KMnPtj6YHT68qXXZo32Z1id&#10;4+uWFvBrZqLPTNVDopHenbTpsd/PFq1cOlbljx7DquoLzEqNJW8xLepyy2lKsDYdpKkpOM5I7+nW&#10;bqC9F4bhaBKkQRmE+fjHSdsahKVL7N2ZqhW8QY8p5eZH44hTtIrNRbUS+rq1Fp66S9OdZZZhOpU7&#10;NdRztbKiAgDOFKUAU8cHKerF4tWW4NvQot2kA6ggKD/FpPkBv13xL9klrP7VWqqELFQAZZmAnQTE&#10;DYknTTQyJGdQ9S6lRbakUHSSVBpUd5BTPdpzoEmQ2e7an1YWRnuElIx6HrQ8Lsqd6A17LhTopHcB&#10;65NjHImdcZjiBazuC9usMR727R0B5eMRpzwiZ82pLLiZGocRsOL2raLpwTzgcHHHtn262qU6ZIy0&#10;ifSfrnOM8WdZLOBrrOnp1+OJlIdY+GAeqvnBCiCt1pQTn6HGPbpPfW9ZbgkUyAddvrxxoOG16VW2&#10;ALgkab/XhixQFPJBceRsx+zHwOlsxsD8cMAF5kfD8cc3X4jam2gsueZ9xaUDk5/Hp1w5yaDdQdfD&#10;CTiQX7SoESwEeOO8uI5SFBxKGTyCnZ3P4gjo1WFVJB08fr6jC1qao+Vh9fXjiZR61KiycSENkbgp&#10;AR8vyn0HPOP7Z6BvqQa1OWfo/L54LsGK3oDwekTvHPeflg3pdfcdjoV5igAOfMVjbnrHvTWdt8a6&#10;WEgHbxxJduqswVFDE5Q5GNqjk/09F2NGk1aCND4DC6+ctak6yPHHeNqbfFKBdiV6WyQvcSmSo8fg&#10;Tgce3TR7CzPvKD6D8sZr7TVcwp18dcXFEvSbcjzDdyyG6k0p9IWh9IZcCc9kOJB29yM44Jz0t4lb&#10;pQogUpXn1G3MaYM4a2a4Zqi5o000MSCNdY20OCDxFW3YOmTlKXQtLHaxEqUESnahV6ktKGckjyk+&#10;UAVrTj5ipXAIwDnIzXAr3ifE+1zV1Ts2ywq5iTG5k90dIBJ12jXccXseC8PSibam79qmcF2gKCYy&#10;90d5gZzagDTedA+15GmtfcaVFtqnUJ8pJy5TBKaGD/KWSfY5x09pVOIUKwLszifusFPwAHwnGZvK&#10;dCpbuqgAkbNJG/WY38NsGDWjn8YdZYoFMviXUVuslQjQYqYsRCUjJKiNoCQOckfl0bV41bcPtXuq&#10;6ZVTdnbMdfDUk8oGElvwm+vrhLW3ys76BUEkzty18/OdJwN3HC8Pulc56mxDIuiZGWQosSfJhpV6&#10;jeBvdwrIyAAfQ9JWvuO8YqmrTQUUMQXBLkR/BssjaTPUY2Nvwvh/DrZadxV7SoJkIRlBnUZ9Z/ug&#10;gdcBtc14qYd3W3ZtDp6EApQWYAcWB/jOlR6Po8LqEfvazt6gfJQMU1aluD3KQ9ZP4n8sCkbVG+7s&#10;qjbEiep5x1wJSjykpTyfTAx+eOtmvD7e3p6TpzknGFetnYkL8B1ww7kvo6YURul20pmTV/JCpU18&#10;bihRPZCeyQMY7Z6UUbc8QrHNITkOZ9cXZVt0DES3yHp+uFZKlX7qHVQiq1OVKcdUQlKiVY59B/V0&#10;+pW1rZpKKMUPUq1BlLAD6+pw+vD54Kod1VRMy6Ww8qClDs5tbpQ1ESTgeascBZ9Gx8x+nWV437VU&#10;7GhloAd4kA7yecDc+J2HXDThvBq/EGepUJREALHYCdNTss8ge833Rhp6zX1odotaL1j2rRPifJWC&#10;qh0Od8OuVvyS7JIB81I7BLhWBkYQOT1kOGVuLcavlqnvEz33WVWPup4n+QA7ktjRVrRbDhpUMaNL&#10;cAECpVk+8wkHIAJlzAHurvjPt1+IXVp+Omk2XbVJtaGlHEZuAiXIUM/eUp1IQk+mAhI+nW3o8Jt3&#10;Y1Lqu1RvA5FHzLH1Y4zZuLalTHYUgAdi3eJ8gMqjw7vqcC/8buuP+Gsf/wBGhf7Po37Bwzof8bY5&#10;29f/AJf+X+uDKieKLwBaEzzItqJdeodTac3ec82iJDKxjBwQNwGOxKh/p6V1bH234tTyBadqhEbl&#10;njnrpE+ABw6o/wDZqybM5qVmHLRV6DQA8oHvbY4X1/C3XncTrn6FaavU9tR4S3OLYyBgbi0A4rge&#10;q8fToO3/ANmVAAfa6oqH+YZh6KSEHmVJ8eeGFT2ucT9mQUxoO6FDafzkO2nRcowu6h/CBeIapPCS&#10;zTmE4OSlxp93nPfcp0n/AEenTul7B8FoiMonwSmPwTCyr7TcQq/ffX/1av8A1AfLEyi+OrxgVB1E&#10;SAhp5KlZEf7NeUCPyXu/djqZ9ieAqC23j3P+mMDv7QXZENt4s55+LfRw3bD1Y1p1DYELW6y3KJAc&#10;G1FTh1N1hzcQcYjurc833PY49es3xfhdhYUs1rUV2B93KD/mSAvrI8MH8Jvjd3BDKyyCJ3HwYSfQ&#10;ziTcGiN6xIjl1r1no9Pt9lIdmVioJcbUyg8JQGigqUo87UjlR7dIV4xYKRTNF2qHQIIJJ8DMR1Ow&#10;Gpxqrfht3cliGRUUSzsYVfPSZOwA1J0GB+7fFXbFCpUOwrU+0ajFgNvKRU5zDSHpal7fMVtIUGmz&#10;tThAyeOST2JtuDXVas1zVhS0d0MYUCY10zNrqZA6DHLm4tadNbemcyrmOYqJJaJ01CgwIGp6mdhe&#10;ga+33dU1EaxtJo84Pr+Rc2nIUAoHhRBSBj8/Y9PLe0p28rVuCvgCZ/HCC+o06uVzTkdSAPLTeMH6&#10;a1flpJarupt90O3HSkuCl0SjNuzVn6IZTuz67lEJ4+91zsDeSlBXZf4nYhfmfwBPhhRWq2NuJUDP&#10;/KAY9Dp8YxEqHi8rVNjLgWzGqSluNlsVO7agh9aweP1UJkbGzj+UtfQd17GWtZ1uKzTlIOWnmRfC&#10;XJLtryhR1wzsfaW4NNrXIoDCMzBXY+QyhV06AnocLORNrl3VFdSXTnZjjxJKihDDSiT32oHA57DH&#10;TQlKQhm200kx6n/XHe4423AMdeQkbnE1dgXtJjj4d2LAHcFiITx6jdtPP4ddtOJ2lCqZ7wO8n4Yo&#10;vrSpWpd0EEbQPl1xXHSu95+4t14SVgneA8EqJGeBuSCTx1oTxKggnLp10OnofyxlhTZyVJI89J8M&#10;V8CiyqPUUNSXCtwLBU04SFBGcZwPx6lc1KNe2YsNIOoPPcfOMWWxqrcJ2Zhp0kHbT0mJ/wBMGVMi&#10;MBK0+WACnknP7+sbViBjZqe8R9dflialMZai8hkE7BuJPqPTq2zVjXAPIz6YA4kwWgZ56fX44r6j&#10;DMxwIRJUlCVAnHOfXHT+mCWxmmdaaeeLeiU6W0qP5SfMX53mJSk5wD2H4n/X0r4rVWcv19b4ZcLo&#10;jMW57fQ+A84wx61eSnIEu2awyJMdLSDsc9HEpCVEfj/q/HrIUbQJXFxROUknbmDtP188aJq71KC0&#10;qupAG+4POMB9m2O/Wa83TrTjuSRJeAbpyR+sySOEg/e/Dv6dP6dygqB6xCkSSSdNBv4YX3i1DbtT&#10;VS2YgAASSSYAA8cGOqt+03QO3ZumVtS/Kuissba7OKVKTBbOCISPZSxgrX7fID36qoWVb2kvEr1l&#10;/wB1pEFBt2jj/vD/ACofdHNhmI0E9tryn7PcPanRP+9VQQx/5SbFF/ncTmY+6pgQScZ9nMz3mlyA&#10;0og/3zKiVA/j6j69OyyGoYgb/DFlMOtMAmcVy6bMCC4IxJCc4B5z7Y6voAPVVZ54HuXalRZvD54I&#10;9LKTDh15ufUUI2tpJSpZIJUBx/T6dNeI1S1Eqm5xl0p5nE7D8MdrvolUumvPJpkN5zdtAUkcBI5z&#10;+/36haGnQoAsYjHatRDUjDW8O+iM2WDWWnGI7LB/4wuSUMQ6W2O/6w4S48cgJbRlWT6DKhnfaTj1&#10;vY0glWdfdpj/AIlQ8gq75eZYiAJ1Oxaez3Ar3j1wey0RfeqEfu6SzqWbYtr3UBmTy1IfdM1O0urC&#10;KZo3pLXxGjPyDGiKS2VuKlL4Mh/sVLUfX9kYAwB15Bx8e0FC2rcTuaBJUZmEgAIPuUzqNPix549f&#10;9m+F8E4vxClZrXRbakSUp5u/UYAlqlT+Jmg+AHdAAwbRfAvoqwpu5LzkVSoVfyf7qlGXtSp4nPmB&#10;AGEqByMdiCdwUeegLf2i9qfsYt6VZaQJ0CqpyrB7ktJPUtvPuwMbbivs17JVrz7fdW2aAujM2uWI&#10;LAECTsQAFI0IOMe+KjRp/TvUqp0d6ntiAr9fSJexwJdZWAopCldyDkEZO0j269b9heLVeKcFTt3B&#10;uKfcqiR7ymA0D7rCCDAnznHhnt/wqlwzjTVrKlltKwz0hJIUkd5ZOxDAkKdQp00Giq/Qyd/z0f8A&#10;y/8Ad1sPtK/wn4HGUzp/zR8cD90R/C9pLKdoptepV2qMDY62HdraFeoKxjn8Aemtq/G7qmKlTJSU&#10;6gAZmjxnQYCqjOzLTdmXYH3QfIatv15YCp15Ta7JKbQsJuAwSfLZUvzFJGffGT+PTF3pIAXP5f6e&#10;WO0retEM2Y9Y/T8fLEijMatuyC7Gpzrim1fMhuKVBAOMAgD2/wBXQdS/4aol2AnqQMGLw28c5KdM&#10;mOg/Hph56Go10qUxu1ahpHVZrLq0KLkKIpC289lKOPuevJA6znGL7gdajnNyFImNZB8I6+WLKXDO&#10;JJcBxRk6aGRt05fl1w64GijjE5VevC84NJiobO9upTQqQ3zhSQhBVuJPbGPr1kHuXel2VtRNQk6E&#10;CFPScwERz5HTDyld0VuBUrVAoHL3v8MGdekSDJxU6oa06DXTRF6dXLb9cnwkTESG5VOdbjFp1KSg&#10;bAvcFJ2k4Chx+7pHb8A4tSuBd0a4SoAwggsCCQSG21kDUR+ONjR4zYLaPb17c1EcqZzBSCoIBGhB&#10;kE6HSSTipsfQPQ29KXULttNmrOOUtoOrj1uIy4Q2VAKUktr2/LwSCOfTq+54jxa0rJQrlIfSVzLr&#10;EgQRrPnpiK0bG5t6le3zg04JDBZykgEgjpIkRrO+ONbmzaTVXbcsgKgxmHA18eEYkOhQGFJxhLae&#10;4G3kDuemFsRSUVaoDMNT/CPCNyfPfCW5AuR2RJAbQD7x5gk+ngBtgeurSyqSYTTqwGwt4qLgkKSX&#10;CUqG5ah99R9iePTrVWvEqbSw10Hw067Dyxiri1IcIYBHLXTTT/U+mOOm3h6eue5GoTzsZt1txCXJ&#10;MggoaBOMgknA78jJ+vVPF+OCytSSpMgkKNzv+PjMYP4Zw43VdWDAawCfLWOfWNpOG5c2nTmltRFF&#10;tbS2ZUkjCRWJTCllzgfcSgbW+c8d8YyesfZpS4hQFzcXSgHXKpAC+BkyfM7nkNsPl4gx/c0kytJE&#10;EQ5jnr16KIGAjVKk3DTHS24lbb3dTYfHyZxwecZHbo+wuLWpqjAryOOvTqrrUUg+WK6xaZWmiqqV&#10;55SGmmzs81X3lfT3A/0noy7ukpoUpnU/Xz2wGLRa9UZlnXUn9cDl2pYn1tcqPtUSvcpRSOuWjOE7&#10;3TBtSkgUgaHTX8/PFdU5iKXEDRcHmqycdierZaq/dHgPrwxJAqKWOw3xS02uzKjJcZjr3JOQXXBh&#10;CDgkDPqScfhnrUWthTt6Aap3Z9SfIcgPmcZDiPEKterlpw0TAGhECZbcAnZR5ExglpEZ6PDUJSUq&#10;ccczsbGSCR93nv8Ajx1KqaYqxTJ25/jHT6O2FPZ1atEl1jUnRiSQdYM7Hl3dBywZ2nBkQG0vuNBU&#10;tSc9uG1Ht+eOsdxOqta4YKe5PxA/LxxtuGI9C0UtGcgGOmm5nUabc8S6XQZd1Vn7GpaPOdWVFxxx&#10;W1CAOVrWo9kgZJUeOg61xTtqXaP3QPrQdemDaNrWuX7NBmYkgD9SeQ3JOg8BjjVtcaDo9KMLRhhq&#10;bWG21tquh5rcULI2qERB4QMEjzSCo5ONvfq2x4Nd8dBa/lKGn7sGCw3HaEaxoDkED+InUYuveJ2/&#10;AMotSHrz/wAQ6hCNP3a7E6kZ2BO+UDfHCw01DxGXK3Tblt6Y7OeaDk2ttDe0xjlS5JOUpSMfeyMk&#10;4GSQC84g/wD2c4e1VCBTGirsTyATrM6ADbU6AnGZ4ZZ1faDia0aYJcmXbdVG7PUP3RA3J1Om5jHz&#10;UV7Sq1awuiWnCm1FMZAaVM+y8B9aeFLTlXCSfp6dZ+wq8Wu6PaV1CTJjNqBynTfGqvLSwta7U7et&#10;2qjTNlIB6wJ2nSZIOBBhf2tJ2U+xarISk/NtjoQke2ST1o7BKqMajMojaT+GmM9xR0yBFJ11OnIe&#10;uCamybcteOmfc1MptFYyNyphQ66rGeUtknKu3Yfn0RVqXFUlabFj0XT4nCVKCjUrA6t+k493B4p7&#10;GpzhNgWNEqElKNpqdzRg40P56IaAlnjuC55nfOOqV4HxOt/x67UxO1MjN5Go2YjxCBT44Y2t7w+y&#10;GZbZK1TrUByDplpgqCR1csP5cLm+dRtQdYKozUdQdUJcz4dOIcd3CGYyeBhppoJbaGMcIQO3TXh/&#10;CuF8HRvstCGb3m1Zm/tOxLHyJjFXEOK8V4oFW5rFlX3VHdRf7KLCDTSQJ6nF3p7XHrMqkSsWzWQu&#10;dEkNvR5pBy24lW4LSCeMY+uec9VcRtqF9bVKFde44IYdQRBE+PpG+AravXtbqndUT+8RgynoQdDH&#10;PxB0O2Nc6cePVquR329Z6W00G/LEeoUOM4pK/wCUXWysqSRgEbc9zx268mvfYa9sXX9mVDWUzK1C&#10;iuvTKwAVp2OaDzk49Yo/7QLPi1MjiyCgwiGTO6NJ3I95MpAI1bfXEfxla7aOXdoKxTLcrUSry6hN&#10;alQUsrIdgpQDucWgjLajko2qwTuPfHVHsvwfjx9qqdVqDURSVxULDfMIVFYd1wT35UkDKI1OD/an&#10;i3AKPsbXpJcJWNZk7II2bVWDGoV3WBKwwBJOXaYx5sZ/6O/+9PXsmf8AnGPGftVP/lH/AAnCAumg&#10;u02tPKnj9YXd4JWfU5GT/b+jrSUq3appilkKNrr9csWlqXwmltJWEtkYwSpAJ4OR0NdWIranBlte&#10;tbsMsHD80E8WjFGultyvUiO9HlHy3JCUBLzHplK+OOwweOsPxT2PDU+0pHVdYPun0640K8fW5om3&#10;eVB0BXceB5keGNHaqru+57RpFbsi4JMigVXcZCYTxSGXAPuOBByc8jB44HHPSjhBs6dd0emEqp4C&#10;SOoPT56+cKr+jXoqqk51YGDqRO22+3wOEZWbFvp6phcqgzEtsq3JUps9voB+HWxp1Fyk5xqORwoW&#10;vRU9mRr4rEfXzwO3HRZLKSiWhSVIVtKlDlR6T3CBK5K7HX9carhdf7RbBJ1Xr8sHGgmoszTyvIqD&#10;8YPRX2yzKjOqwl1pQwpJ/Ef09Z/jHDkvaGQGGBkHoRh9w/iBsbntAJWCGB2KtoQfMfrhg3lpJDuF&#10;pu/NN6gp+E46UJ3tKJYV6svJHsMfMOOx6W23Enp/7pejK0T5/wAy/pvuIjHbvhqU/wDfLM5qR0n+&#10;En7rxz2g7HcEGRijlVu5LVjinXzayzGKsB1xohpQ+jmNuPxI6b8PNJmihU/OD4gaifLGf4tT7dO0&#10;qUwW8NCfKYBI6Tjiio2mE/GUSuyaa+tJDaUK3IWf5OQSP6em1RXcZaqBwPQ/r+H4YR0mqoTlYqDy&#10;Kn+oOBq+tRNV6dBkRKVetVNOSgB5pMteF44wQnun8ur7bg/Ba9QO9BC/KVB9df1xbX4txRFyms2U&#10;DeY+G0YWD9z6lhanVRN6FHIW33T+Zyfbnv03bhHDSO42U9Pr9cRp8VugB2gz/Gfj+ox+Vd1eWgLq&#10;785wpBKUlagk4/0/l0K3BlUxTy+fPBq8XQiGDDHFy+ZaNyIkZDZUjIdIzg+nHft/T1NeCux77Dxj&#10;EDxmmAciz4zoPPn+WB6ozn61UW0zzIdbWjG7OEqBPPCTnn19P3dOrWyo2NKaYEgzJ1PwOnlhFfX1&#10;W9rxUdgpA0Gg+I1gnflgqpVsSZK2JUpx8soH6hplCUo44GD7dVVKqqpAHePMk/hpiIBDATA30X8T&#10;JwU2zbVwVS6G58xvyIzK0eYXH9ynMckAD7ox6H6E9KOI3NtbWRVTLEGIB+ZPy3wZYULm74gIXLTW&#10;MxMSeYAA/p+WGLApM+tufC0GMpQdUS4+v5Utp5JUonhKQOSfQDrFvUSmM9UxH16+AxtQgZ8qak9P&#10;rTzxX3JVqnV2BpbpRBkTIrmDWKhCjLU5Ul54HAJSyk/dSe/31dwBOhb5W+3X3dj3QxACDqZgFyN/&#10;4fdHPBLV1p0zZ2neLe8yySx/hHPIP8x1PIAp0t8P1q2jUjdWsLkFwQ2htt5Kw6t9w/dS8UK2spB5&#10;KCd6gOUgcm6/49eVOHfZuCgl6m9aIVAdygYTUYDbKCgO7csLrXg1k3EjcccfLTTUUQZqVIOinLPZ&#10;hjuzkECQqs0EMe3bqvmu1KDbtLq7bFPaXvTS6ew2xFQ0TyC20AlX0yD6Y6x3F7Wwt6DVXDM5jvuz&#10;M+Yc8zHTxAgHpGNZwm+4ne1jTQLTpGYpIoSmJ5ZQO9y1YsdNSTOLer6V21V6s9VapS20oioLr4Wk&#10;AHBxj8/UdDUeKXNKktNDJbQeuD63AUNaoxGUU1LN6cvr8MZs15ueqSqk4qlzFxY/xflMwYyi2G04&#10;OFAJwMcEHH+jnr1jgvDhb2wFQZmiSTz+PT6nHlnELwV7mRC8lER8NBM6nr6YT0+joflmS8px1xYB&#10;Djiyo+xGTz/YdaenVCAAaDCtlDCZJ6Yg1uLHZZ/Udl8gZ7H1B6lRdmOoiMcZcgEc/r+mKumyHNyV&#10;KBWAs44yfp/b+xKInFDNlGCy1KXLqCt8VZTuIGVdzjoWsygAEa4hrmmeWDClW9ePzPU9h/4cnCXH&#10;AQF+mAfXpfWa1QhahAOOo1VwTT1x2q8a6no5iSKSVgp+cJUMk+3uOqqZoBpD4jUQgf8ADHw1wMfo&#10;vcX/AFCv/OR0Vno/xj69MS7ap0Px/rj3qlZWlGodSfrUaoJoUpxwrkthtTkdtSjxt/aGeff/AF9V&#10;2F/eWlMU6yFwOYgE9dNvPbBVSyZmJotp0J2Hn+uA2neGClT38MalUR5KQMbpCmye/fckfTpkePWS&#10;L3kcHxWR8icUmx4mui0ww8GWfhpg/srwxWfT56DVbrbfbQA4puL8zYJ9Cvv+7pXc+0SZf3dMmdAT&#10;p/lxYnDr52j3Y11gkz4zGH7ptqFFsdtVNs+hPhhvA855wobVtOMBPtn35OesfxC0uL9u0rMq+GjN&#10;6xHwG2GdNqFsGohmY6EBdBO5EspB8SPSMMunavS6w4GpllQpXPJ8sHg9+R29es63CLil3luco+uu&#10;HY4hw8QHpEnx/CQB8hj9cWj+luptKcnPW6qkSQCpK4gB3uZxt9dx98dsc9SHFOKWYFJ3FQcp09fA&#10;dSTryxxLawas1amCg6GfgZ5nkInwwGVfTDQHQ8t1LURh2ZUgMxaRMlJCwPRbgTgJHtn+nsFVTj3H&#10;uJ1GoWCgR7zgGB4SQST4D1IEE7+29n+B8OpLdcVYsWErTmCZ2LCdvOPU6YoK54k6ZVWTCpb6YFPb&#10;OY8KmoShCfTkJwSfrnq619n6qP2tcdpUO7N+UyB+PjgW/wCOVK6CjbxSojXKiwNOsGSY9PDA5G1o&#10;bkKMWLd0ljcr523SdhPqCnBSfzB6bnhdNe+aXkRv8ZBwia5rElCwIPLSPgZx9cu+0Zw+HrdKtaXv&#10;Vha3oTTbh/8AE3tJP179M7a6uacDtKkeZYfMNphJecJpVCWp01k7gd310ZR+uPcanaS1FaYrbDlN&#10;ddO1s06sBBznI+RzuPpn/T00+2XUZiVcb6qfXVZ/DCJrTvQMynXQwfkSD9TijuLw3QKpKVItDVmm&#10;qbfJC4txZjk5HYPMlxBOffb0TR9oKVJP31BgR/BFQf4TlbbwOKqnC7rtAqMIPWafzPd8Rrriopvh&#10;P1MkOFKazazsdrOZYvWDsSRnggug+3oOravtVwKmJZnBPI0a0/8Aw/DFtv7PcdukJpIrATr2tL83&#10;B0wZwPA9e02nfH/ZEOUtI+X7Mlsy94/lBTSz9PTv0H/214PmCrXif4pWPRgPrxxKp7J+0NIjPbE6&#10;SMpDT490t5b480/wTaoJW6+NOpkpKSNgch+UD75KiBkfu67W9s+B0oD3iL/eH5SfrliKey3tFeEi&#10;nYVTqNlInwEwPMSB547K8Pdw2tWfPvy4KLQ20tDymajckVSkke6GVLWMDnGB7dL6ntjwGpS/3UtX&#10;af8Au0qMPiVA9SfTDWj7Be2KVVW7VbalGhrVKax6BifTKOQwY2haujshTVs0WvvV2U8kBTdJirT5&#10;ijjlTiwAkE+3+/rK3/GOO3DGuaHZgc6hAAH9kEsY8t8aqw9n/Z+yZbf7V2rn7tIEliY+8QFE+JPl&#10;gku+JXKC07Zejmnzawy4GpM6XH89Ti/2gkOAJ2g8biMHGcdsrqBFyBdcSucgiQqnLHmRqD0A18eQ&#10;d3Yo2dVrPhdpnZdCzAuSecLtAOkwAekYXt0UjV6gUv4q6as5UA6oj7PZmhthogZ+ZtralX4HjrSc&#10;Jt+B3tfPQC93XMwLE+RaY898ZPjHEeK2VLsKxKz91IQDrOUA+mAxiJqbX6oh6RGd8rnyWo3Dbafc&#10;JSMc/wBXWvelZUqZcmSNyZJ+eMWt3WqEUqawCdAAInrz364dOndSuHTyMzc17PU+jsrZLTKaq4Gl&#10;ucDnH3jjHt15Txz7BxKo1Gk7O4Mwnfy+moHr8ceuezq8S4UVuhRVVIAmp3AfGSfwHpgnt7xa+G5m&#10;ou0i+rwcW3NbWy/JjwXfKaCkkFRyNxT9Qk4yCeOeg7f2b9pRlr29sxCQRmZcxIPIAx8wegnTGmHt&#10;R7OJno3l0A9XQlA+VQZ++RH4jrphY+KHw/Vm53ZV/wDh1kQrztmSyFFq2ZLcmREVjsptslS0+uUg&#10;nvlI79ek+zftVZ16SWfEW7C4UnSoCoYTv3ogjo0DoeWPNPav2Z4nSrm8tv8AeqHeh0hzB1ynLMZd&#10;QGHdiPd2xmiWw6ZamMnzWFlL7ShhaDn1B7H6HrdkFfeEcxyn65Y897QOkT4aYo62Hm0qYKdqV5LR&#10;JHzDBH7+r6YUtmJ88fO2kDcc/rx+WIFIglxYdfeKQGvmAHJUfU49fX+wHRDsOkn6/wBMDAwJ2/Xr&#10;jQ9v0CmaKWhTHJVFZqF2VWKmbFhyvmapkNY/VOOoH33lp+dKDwhJSSCVAdYurd3XFr6rSt2yUaZy&#10;u43ZxuiHYBdmbUkyo2JD08PtbPh1K4u9alQZkTYBOT1Ofe3RRGneJgiayoyNRK88uZWK28XVDhJw&#10;ny0ewAwkD6AdEpb2NEQo9SZk+M74Ga8rEAwAOgAj0A+OKCp02qU8KkxZ6vMBytYPP156MCU3hWGm&#10;Kzc1I+WIH2jc3/W7n+X/AL+ufZqPT5/0x99op9MDVy6TahuTHJkObGIdKlJD85pG4HnOCoD8v6ui&#10;6F7YZAGMR4H9PrzwQ4rgtkUn4friphWFdrb5ROvagxVHABcqaVrUOxACckdXNdWJGgZvJW+vScRy&#10;3ZI7seZA/P8Argut62ZMCYCdRmXylvBbjPE85B7nG0enft0vrV7Z1MUj6iPj1+WLct2pmR8QT6R8&#10;NcN+xrXZnIZC7vhwUv8AKELlbio+oIGc/hx0ku69uhJKFiOgOnTpi6kL9hCTB5kjXbrPyGGbSo1n&#10;W3FSt9blWlBA8uO2QlBP1+bt+P7ukdWtXuGikoQfxHl8vwnF6LUpnM7nyXc/MfExiTE1HqNKnLui&#10;v1NDMCmNuOJpUNQCFrSP1bSzkFSMkZSO/t0JX4fSakUpjNUeO8eU7sB/EBsTtyPQijc3H2hCRlpr&#10;JI0OxnK3QN96NTrO+M46p6hVnU+55lfqswPzpEhT0kpkBRGScIIHISBgAew+nWns+C0bCzWlREBR&#10;poRPjPUnUnnvidbjVXiF89a4ObMdTKkj+XrA5fLAXUnpiIym24CmVEcOLQUpH4+/5Z66EGcZzp6T&#10;6b/lg7P3D2W5849dtPLECfIkoiPtOuqUQgYShXI+vOOOrFVMwjHC9Qghh+HofrXFfDmPswVNNuOL&#10;dBwFhABBV2H1PPp7dXOoLbaeeK88Aljr+H9efjjk2/W3V7Xn33lFwBte7hsevPGB/r6mgp09U06/&#10;XPFDs1cgVNemxj15YsHpNcjllTE1af1gLaw0Vcn147fiD1dTuZBkT9fD5YHrWKMQQ0fXxwcWPKqF&#10;alstV+Mh/Y6MuJI8xCfQkEc8j16Gq360QQkjTbWPQ8sB1uE9qMwj4D57/PDPp2lmozaAvT+kTghx&#10;RwqO2UNE+pUQcAYPv36T3PHuEEE3rAf2iP8AU/DErH2c44hDWdNiB/CD+W0eYxXVHw/ao3BJ+OuK&#10;qMQ3UnAVMr6QSjPHyhZBHbuM/h0J/wBpOE0Ey0QMv8tOf82UR6YcpwHiL1JuM2fmGqxPQlM5nTri&#10;sOlun1hKV+ner1KQ5kl2DSW/jJB9cYTtSn8VLHVbcauL0j7Lbu/ie4vnLTP90HDG24ClFSbqqlEc&#10;wO+/oFj4lgMWLHiPpmn0I03SK2DT3HEFKqvVCl2WtPukAbGuO4AUR79BVeB3PE2zcQqSo+4khfVv&#10;eb/L5YbW3FLThAJ4chD/APMeC3jlUd1Z8cxjngauLxL6jV2EqkuXnUZaX8BxJkkBQ/mp3DPtk8dH&#10;8P8AZDhIrh0t1WOZEx6mYPzwHxH2t4utuRUuGM8gY/CCfwxf2tAqyYaaxcVSfQ08hBaZD36x8A8A&#10;AcJTnGVfTPTyoltQ/dUUBInloPEk/IYwlerdXrdpVc5SRrOp8APxk4Lr08Rtao8P9DLIjuxk+Th+&#10;Uy2BkjGCCRn3wOfc+nSKtwQV07a4MydATyPgD/psOuG3DLq3pXZSksFQDMaaba8+ux2B6YUdYYve&#10;7HzVKgh9TYcyuRNkEnHuVLPAz9emdja2dH92uVR0AA+Q5+mDry9fIIzO0QJJMep2A33icC8i1KdS&#10;1OCdqDFStxe5aULLvJzxk8fu461S3CEAU6RgDTSNvn9b4yqULmSzGSTJJMnr/oBtyGPlFfoFnVZF&#10;fpl31FmW2rciZSmvJcQffehxKh+XXLgfbqPY1aQZejwR8CDiygLi0q9pSqFG6rmU/FYw3be8Uem9&#10;6xW6drzQIt5sJaDRm1iChupsAfyZLe18/iVr6zVTgN9w/XhbtQ55Q2amf7jZkjyC4erxx7s//U0p&#10;3A07zJDjyqIVqDpqT64IZ2gnhDve213np3dd6ripZCpUVow5jlPGSPnadS24W88BYWoZ7nPVFPj/&#10;ALVW9x2Fe3o5v7Tpn/skZ0nqCFjpGuI3XDPZB0FWjUuEXnGSqFPMFTkqRyDAtPnoCTw6eBjR+8pj&#10;920LUCfX2aS+jzKFUqEIHnOEBYQtwuuBSCB82309uhuOe23EuH0hTq2woM4MP2gqZQNMwAA1E6Zu&#10;eC+Cew3DeO5qlpfduKZGam1JqJadcpYsRBAOqax00xY3zozOalzb9rEtup1KbLJkyadJQ+jeo84D&#10;ZISlIG1KewAA6E4P7R8Kr21OzsWGRRsdCfEzBJc6k8yZws9qeAe0HDeItW4vTKux5DugDQKIkBUA&#10;AjQwIOuFvOpslIdUIMhAQ4UFak4I/Ec460aVC1UKwHX/AE64R1VFNQ4ec3OIHr0PhihfoM9a1hbq&#10;1qcIBUsH3zjHHp0xWuiGTp9RgerSlQFM+umPP6Hxf+bP+T199pHX5/1xGW8PjgPqT1QuWFJrlbea&#10;VHSCpxgkBSU5CSngAdyOPX6dToUMjinT947dOup1/DDK6uadvSL1FlNJic2pgQNNyYiepxUUe0Yd&#10;XibHvKS8V4D6UjgJwdvH45z26MrVTRbQmBv5n8sLrG6a6oh3AkkgachoZ31nl01xNGl6UUZa6TJL&#10;sgvHIV8xHukZ9B36p+1pUqKCIEeU+ODwtWirM0xynWBzGkeesnF3QdOLnpiW35c5vfk+WfPO0HjH&#10;Hr+fGehqlzaOYQ7+Gv8ATEi1zOZlMegE+f5YPqLWpdFkNRqypuQ822SlxLRSFfNgKIyQcevSmrSW&#10;oJpbHyP14T+OLFqd2KxEjXQkeU6/HXDoRobGv3S1VRosxfmlapNQSy0VuLV3wMHlIz2A6zR4ulpx&#10;JadYabKZgeZnmcNKXC7y6s3r2+rDVhuY30idB4ThU1vwwVd8uTaPT3FrI+dLUJY3H6kAZ/PrTJxm&#10;kQFqvoNpYaYU/Y2pT2dMSdyBr688CNzeGfUSjw/jqnQZrTC1kNtvR1Jz7nkcJx6nqRveGXLEUqi5&#10;/Aj0mD+GuDaVe9tIWqjBOUgz6fUYDpmkd1sJUj4B4pRlSFNpDgA/Lj19ffoc3VGm0MYPw/HDim61&#10;klD+fxAnFZF0vumHIWoQJrwJwny44SAQffkZ+vVjXtB10IHm30cVBB2hbc+Cnf10x2/i6qzEVCHq&#10;U+gKOXgWVHKc88fTrn2xC8zrjriE8Oc6aYuqZbtkUxDP2/5zDYTlRLaionPpz39gO3VFaveGSiSf&#10;T54jSprUMmpp4mfhHyGGlpZO0utx1c+Nar06W3GLzX2ioLQ0CcpykDkdjjnHbPtm+Jji9akaSVAg&#10;mCV38QCfhPyOH1hV4eboVqyhzGxGVSRsSB13I548X/qRd1aU3GqtXdW44hsq/WKCY+7PyJbT8oG0&#10;p4A746qsOEWFqSaaDTckSzRzLHXefDBHEOMcQvv+JUjSAFOVVG0BR4AHWT44Ud8XbVKxPcjR5i1N&#10;IJSx3GABj8v6+tNa2qUxJGvPCtnDKNZgb/XjrgZZpUttCpbrvKhypWTgep/f6dHmop7oGKcr7/ji&#10;VR7ZqlxyxT4EYuOFQAK05wDxlXp+X16vp0iVzscq/W364CurunQEe8/18MOK1tI6HpnDYrtdpnx9&#10;XWnLDb6UiOyr0cdB5dXg8I4SnjueOhqt+9f9zQbKg3M66/w9P7RkmNNNcK+x7RjVrgknkPlmPIfy&#10;iDzJGKqs1ynoqLs+5rikTJTh/XoYwlSgP2c8bUDOMDA9AOraSZKQWlT0GsmYnr4nHCr1GzMY5aD5&#10;Dpy8vHAldes9OhlcKhU5tsFJK5JUCvPqBkHjo+lw2pWWHMjp1x0VFpPmG/X6+vTALWbwq1XcHxU8&#10;qTnKWnDx25x/v6Z29jRt1hFg9RiircVazSxnpr5/X5Yr1yFv5UuOpxQ4Vye/p0TDKIXFEL94mfyx&#10;wcgyEuhDTZBOMhKld/f26tzA744WZSAJxIhUGtuJBENbmBklIJ4znvjjr5npbA4gxMk/lhhaIXTd&#10;OntdanxS4zsUUAPt70qQrhbbiP221gkKSe4P4dJeK2tve0yp1jmNwRsQeRB1GCLevVt3zr4gzsQd&#10;CD4HnjU973DN048NqLi0ZcfolVveqLbefS4HU0ryGlIU2wog4LgBKVq+YIV6KSD15u9n+2faFbPi&#10;MPRoLmIEr2uYggNGoUE99RElY1ViMb21r2/s/wCyf7T4f3a9eqEBIBFHKHnKToSQDlLT787rripF&#10;x6g6fV91cSS7GfblERgHCA6gBJB9ATnI59v3erVbWxvqGWooIiDoNPxjHma17qxeKbHXUiTrrv49&#10;Tz588OGz/FVbdxBuNqDbzbD4b2vzYJUlTivUlIyAfx4Pv1mbjgV/aIVt6mdQdFcTA6A7/jGC1rWN&#10;Vs8GkeeU6T1ynSOoBA6DEmr3lpzWHEqpd6VCKhWdqH4qVA+ndKu/0Oe/UqVGug/eUZ8n/UaYicyz&#10;2boD1yQT+Xpip+KsL/D6X/mn+/oqKn/I+Y/TH0XH/NHwOBiKZjbLlHQypuO+fLW4hWSUKGVE/wA4&#10;8dv39GLVQLmT/iDaeRHPyHjiVxa1argVCGpzqu0rJhTz6aj88d7TjoHxrTOC58Qryhk8JHY/5P16&#10;5cMWpo7bEAHqSIn54C4dSpre1YXu5yyge6MykiI2nWfHywTypMim0kvwFtoC3FK3bck4J/q6UuWe&#10;rlbpoMO7amCpaNZ5/XhjvRJT8ZhpxRHMVAcH7IClcY9uB1Oqq96Dt843nrviiWFVdJBJG+2mh+X1&#10;GLxmlsJgtTHkEF8ILagohQwrgAn6fjnqh6hptkieo9Py+umJCiLglVJBXSenrrIOk9caE8L14VCh&#10;sT7hq8lTVBorIXNlPc7AUkIbSBypaiU4H9YBwvtVb0BSQBZrVDCKNyfU7Dny58iRvPYFalDiVS7Z&#10;4o0VJdiABsRGgkk7jUzyG0+tQPGRVbgluRNPaQI6EDYiVISFLHPt/K+g6E4d7GtkDX7eOVSQPjz8&#10;9MHe0PtzVu6/+49wDQEqCY6793y+fLCK1M1WisVVVS1Ev6Q7MSMiM0svPD2ASDsbx9T+Xr1tOHcP&#10;oU6Qp2dEZdtoG/NjqfScYa5e6rVc91VYk694k+Xd0j1jC5reu9FmKS7EtWdKCTkqqlQWc54OENgd&#10;OV4RXdcrZR5Cfmdv9cULXVXzh2/CZ8NyMCkvVNwSSKdZsBtK04GC6VJOfQFZ9OpngLOJFUz/AGR+&#10;IGCE4mKRyshjwY+PLniN/Gpdrjjho1VbhrbI3p2eXj8zjuehn4IyAdohI+P4YKTilCsSKTLPME/1&#10;xa0HX/VgvLaTdLkluMr54FRjtPtr9wUOJIPP0z0BW4LYpBZSpOxVmB+II/TBlG/NVjlCkLuCqmes&#10;gjafoYbWnmuNq1WLvunS+jtTytCUzaIkxgsJOcKaBKcgjuAPw987dcM4jReKV0zprpUAYz/agHyn&#10;54btd2FxTh7VaTiO9TkCB/JJHr+GOVWVR6/unU5CyyXCXsDlo5+XIH4nt7dFUFrqMpEnw1nrgKo1&#10;EalgB1OnxwNVbT37OaFVMZbjSioh1RG09ufrnOenNAV63dED8cL613RonUyfAfntHrgdrlqVCZUG&#10;4kBKkokAJTtXuKcE+np3z02s6FuozOZI35YU3XEaxBCiB9ev4Yb2mWnNI0+tRd01eP5xQR5baxgu&#10;udwB9M9z7Z6XcRvaler2NEwT8uUnA9tSLt2lWco38ug6k7YXWql/Vur1RT0ySFKWr5UNK4ST+yPo&#10;kY49z9OmHD7K3pUwEE9Sd/P1xO4uatZy2XKo2H4D9f1nC9qrsaAXG3ZLz8lwkuFThwkEcDvwO3Tp&#10;CjxlUADAhaoAS7H5YpKPQZdeqCYjygAogbkpOBx+PRr1UopP1+GBw7FoPz5YM7f0Zelzm4S6zGDa&#10;lkApIJI/E/d6FqXSQWAPrA/qccLv72n48/qZw4LK8M9illt6sTxKA48lmQE/jnPP546zXEeN3NEE&#10;UkJPiCRgilT7SoVZso5kR9bYKYOjNgwZCVxdPqC83v2lxclwvA+mcqAJ6Qtxv2hKS0jnAUafHXDg&#10;Wvs0wKdu4bqWEE+g2xIcsix4O5xmz2EEKypluVhPsQfm5GPw66nF+OMIafA5D+mKzw3ghgi5AXf3&#10;xPkcFNq6fWRUoCpX6B0Btsghp6KyCsH8SVA9Ka3GfaChc5artA1IOgj0GnriN7Q9llt0a1dy7GBB&#10;zL6gwT6YaWmNowbz0jrGkd3BLlPDhXTFMsje0CSr5B7hYyMfyiPXpFx/itOw4zQvqB/eNoQT72m0&#10;9SvXoDj0X2Ppn2k4Hd8Eue6tOGRgBKySdvBgDpvmInGTtaNA/sauyLbupnc4EBcKXj5Xmz91Xbj/&#10;AFEY69M4TxxLq2W4oGVPxB5j0548z4hwm4srlre5WHG49P6/rhGXZpDXaPl6OVAA7m39wGMf0kYx&#10;361lC/t6giRHTCSrbtrAM4rqZaNTmPJjvyVOZXgHd3BGerqlaiqyBgcrUzxvib+iFT/6WP8ALPXM&#10;1HpiOar0+vjgjcffjsh9lQkqhxy4pRWB5jiU8Akdv6ulRy1WaO6GMeQP6YeL2ttbKassVEnqTuR8&#10;dBrtucfNPKPKp8RC1RikFRWUlfJAASnAB9eef6+iuIV+0aCZ0389+XLTCjhtCn2ZqRDE97SBoNPE&#10;zJI2wXT32IVGZoy8uPhBU/tBIQTwScegz7f6ekpU3NcsNtp64dKUthnqGJ5E/j+ZxYQaI9VXxT4I&#10;K0pkBt9xJ4ZbSMc+xxuOO/PXFrKjFn23/tHoPltgdw4qZljMAY8CeZ6AakT5YNmrRrF8XNDt62qS&#10;/JfJS1DjoRgEBJAOTwAAFEnPA5PHS9a6Wls9a4bKp1Zumsn15YIpWlS7vKdpaKXcaKo3M8zyAGpJ&#10;OgEzg/1XdotlUCHo/EuNhqm0jMiqvpfG6fOVwtQHohAGxJIB49cA9ZfhtRb68bitRCXbu01jRKY2&#10;JP8AE+5g7HlJxr+Lu9jZrwKzM0kOaq+gz1OYXmUTYEgCQNyoxnbU/XSHS99vWAhMcBJC5gP6zZ6k&#10;H9kH959fbrZ2nDq1137nb+Hl69fIafjjOM6WwAp6t16eXT+0eW0bYUSKg7W5ypKi44pZyXXSSrHu&#10;fbPt1pOwFFYGn1t9RgFKrVDO8/P+nQnfeMXdPgxpCgy5IAUcAgrx/b16rJaNB9fXyxbp72LJyioj&#10;N5fkt4UMgIzlX0+vVSuXOh/TH2dOX0Pr60wP12lCTn4dvG0HapfZafXj2+nRNNwhA6/XxxTVptUA&#10;JGv18QemBqs0hsqbqja1IlQylSld/MZB5QRkbin0/EdFUWCsUYZgZjrMfngSqC1IMpAIgEHaJify&#10;weaZrjzaiihlK1B9tTkV0ZCg6gBwH6EoJ/d0BcJINSBGgI30On44jWzI4Vmg97UTuOn1rzwzbTbm&#10;0KsusvqCUOpLam098/eSfwP9u3SG6FKpSGXUg/679MMbM1A3eEKZwawGoMylSLYfQFMqKiwojJCd&#10;3fn1G7pW1RqVZao30kfXWMMBRD0ih3Gx+vOMdbV02olLqs19IkPKiqAS45hII3cHAPsodE172o1J&#10;QoAzAHTx/wBMLkpF6neJ009R9Ti71okJgUVumRgdqUDaM8dgO/r97+npRw4mtctUPP6/LDOoOytl&#10;Q7zP5fnPljLV91h6FcEOO0jJfCtqs8JUACT/AEj9/W+saKG3qM33RhJU7V8pUjLJmfE6EdTPlgPu&#10;GfI8xxKXE5T7JwT/AF9HW6rExiNYMhOsj6/piuhz50ZSFoWdxHKWyRgeueeioG2BTJ13xaUa6plL&#10;WsRZjjQX32LOAf356qqUy4EmY+vr0xNTEmB9fRxZp1VvOCVfCXBJb+cgeQAPT0PX32emw1A+vX8M&#10;VkIZPP6+WOEzUe5qkULm1uU+EEfq33ThJ/Ad+pCkFkDTyxz93MRPniba9zTplRQ04kulSgFAZwQT&#10;1CspyE5ojxOJkgAafX1/TGsfDteTMunoorNNWkFZbDKcEucH1zwOsJ7R2CVqBqO2kSTJ0jyxFGq0&#10;KwqUzDKQQRr/AK+GGIzrXTdN6qVUZ1yVJZ3JQwjIaQcd1q5Khk4wP39YR+FjidoKad0ad8wWj+Ud&#10;T1O3TG/4S/EODcSXiN1/xIJyKSATERU5QOYG50GKi5qhE8TcJVMqEL7NqzrjxpUhBynzQN6mFdiW&#10;1kbge6Tkc9umVkB7NGJz0+6HG2+gcDqJhhsdDoTiziNSv7RV2rvpVMlTB2G6bzA0KncTBxk255FS&#10;hTJVPqDzg8kK/VqOdhBwU+/GD9evSadBVIKjU9OeMiXD09fWeUdfrxwOQZE5NQamRSh5HmlKiV7c&#10;ZI47dwOjmRRTKnu+B+vzwAyye73gehj54KvjWf8Ao8X9yugO/wDxHBGU9PnjxWKzaNPCnKhQ4bYj&#10;ApPmObUu9vvJTyrJ9+frjr6m12SMrST4SR5E7eOPqlhZ3BKspynfUgHz6n0nAzXNdIUJXwdEbbLB&#10;SWw2yAgE8cfh9fp0TT4bVqDM+++v44mRSogKoEbePgBPwxUta3yXHiz8QocZWCoAYJ7n6Z9B9Orz&#10;wxQPr6+OPkrCTA8/r6PXfBjZOrkyRKZCJXlspVudXu27T3KkAdyQMEnPr0BdcO6iTsB16Dw8hE4t&#10;D5Q2UxO/SfHrpyPyxqq79aXfDlozT6LIXm+7qp/xUx0DKqNAdz5TaT+ytSR+OdxP3Udebfs0e0XG&#10;qlNT/utA5Tr/AMSoIJHl1O2WANWJHodvd0vZX2dXKB9tuhmBgTTpHYyI15gad4kn3ADke9tSqlV5&#10;LjKZTpG4+atxzJXj098f7+vSLTh9Omo7sAbAeOMFUrMNWaTpPXAoy+ubJWlRHmqQFFWPT0H5YPTQ&#10;LkA6YHYKJbn9fLFihlmJFShlAIPK1DlR+vbqklnfvY7BVdN/HxxLYrMOIsl2WgHdlAUcKxj0xnqY&#10;puRIGPjUTr8NcfZF4h9JbU44U4zynGR+HXwpFcRDJuo+vxxFfuKKtGxaFpGMNkc8n6fvH7uurR6H&#10;b0x16hHL+mKyQttc4J8tRbUjC+wICvlP9vcDq5cwpyNwR+v64Ed81dg2gI18PrSZxfaQBceu0t6W&#10;twOxXcIVu2hRQFJwfXlPB/39DX+ZKT5QAG+UwRp9TiCCnUKh3JIk+YHdYz6jSJHXD5m2Y/ErqWiN&#10;6XPJXHW0FKCUbMgk9jwT+7rNNWV6ZbzmY3wbQOyzG0Dc69fliPctUftessuKYzz5iw4MbU7Uk/6/&#10;3dUJRWvTMn6k4Yis1PQc/wCn5YNrJ1TtmYyIrkTZKcjoZcKnM4bQr5QOOCQBk9Kru1vKZAHugz8e&#10;R8BghFtasuSZM6cgeZ9enLHjUWYi5X5VODhR5TqdqDxsSU/Ln6HAAPuOp8Pp9gAzDeZ85+tMV3bE&#10;plpmYgefnPPTyxne/wC2WhVVyFLLjUdohl3aUrHHI/pAz+HW0s7hhSIGmY6j1wjrU1LLO6zBBMT9&#10;frhb3Ezla0tLVtVgoB79OKHu7YGrFsxJP5Tr+WIDYfcSkJaKlJOFIOe3VpGu+IAxryP44kMwHDy2&#10;2dqlYB459fzHPXxJO/1+mObCD9eeOsimLQoAJUCOQB2z6f6+oiqpMY60kk/X144lUm06rVX0ohw1&#10;Oc4KQP6/x65UqIoIJjH2pMn68/r9MPHS/wAMtV+xv0ouaoNW/Fzjz6oCPN9/LQPmX+XHWa4p7QWd&#10;vU7ETUY/dSJ9Tsvrgq0srq+k0V7o3ZtFHqdz5SemD06oadaU04wNNoT1WmFny3qu+soQhShglKec&#10;H68n06z1ejxTjhi5ilS5KNWI8T9A4c2tvYcMdXLGrVBmB7gPI6jUjcbDbTAzL1IlNPomVCb5zxZ8&#10;18JVgqBPIA9ABjv9ei6XD6KJkpCOnn1xKtf3Fdi1b/QTt/Xrgg0+1Sbp0tEuNUXA228JjCgB+peS&#10;eMA9wcYx656Ev+GitTZGX3hlYTEg856zz5Yttbx6NZXBhkMqSJA6gjoR69MdPEXpPBrMxvW2xJDc&#10;qk1lxK6kzDdCvs+a4nKkEHkIUoEpz7kcY5l7PcVZ6J4fdaVqQjXTOg0DeYEA/HUHE+NWDU3+20B+&#10;5qGeuRjqV0+6YlTzGm4MJmRbMtje1kKUTkJCuEkD39O3WoFwjEH6+eEUGdt/r6nEf7Imf8+P3j+v&#10;qWanjuV/4R9euE9c9YrFRnLU7I80eYQpO3Kc4x6dzx+XTq2ppTQRp9fXnjtZ3Zzr9fXrihlw5gCU&#10;qYG0d0o4Tk9vp29B/r6LBU89fr6nAj0yd1gfXPEumUNtb5ccjhZUAFpQ1tTtzxwP/wC+otUaIGOm&#10;kgOo5ctvrrh3eFXSV7WPVe27IkRnDElz0faCkIVuEZKtzp+g2JVz9ekHGeILwjh1e+Yj92pImIzb&#10;L/mj4HDThFg/GeJ0bGn/AN4wBgHRRqx/wg/QwyfGHUqhdur1erriQsSZ60xxHWCPJbSG2uRwAEJT&#10;nHuesp7IUEteCUafOMzTPvMczb+JgeAGHXtRdm99oLioB3c2VYH3U7qwBsCBPmcIOQHAo/FIUFhS&#10;krSsY2qGMjHYd/8AX1t4KDw+PrjNIwqCc3w0+vHpj1AbWy/hKQN44UR3I7ddZgwnEisk4+TpMl10&#10;OIBQhKNhCiMZ+oHI/wB/XVyIoA332+WKyokk+n11/HHKJGkzZ21GwNJxvUHPvZ7+noP7cdfVGppT&#10;BJ731H9cDoLh6hVR3Z38Bvt12A06nFtLahQ4D77YQ35TJPmuJyAf9fPHQgV3qKDqSYjrg1akzsoi&#10;QdNPHX44H3HpS4q3gFDaklSVI5zgYwM57gnn26NdlUyAD67a7E8zGAKRJ0LExOse9A1IHLx646Ut&#10;6bLZaVNO1xwhS+MFKU9sj0Pr1fUKK8psPw5/p5YGomqaMVNzI+MgT47k+Wvi5dAdLm7xuGkNb1bn&#10;ZxWs7MhQ5J/oz+/pHxO9S3tnZhMLA8I+ojF9NHauEpbA9JksfyienXG0brp1n29QoVPrdvNy3XGg&#10;2fLG1xKVHaAkj2BA+v59eRU7jidxcsbd4E7HUGNT+s49A+y2FtbhLkQ0bg7HWCRzH64Vviv02odP&#10;ocO+6BhbDrfw8xtIALb6OChQHYkbfx6e+zXGHvalW3b30PxB2YdRMgH9MCcY4T9ipW9dWlKqSPAj&#10;3h4GIMeOM+0GVOaq6zIdAUl0lBSeCjaNuf6P6etpUp0+z06fOdcIc7A7Yc0WauShiY82Ap1tLDig&#10;M70hJKCc+meMenWcemyEoDsSfKdP64LXsqgnLyA6+OnppgI1btcPSmJUaMnypgASrZxwcnP9OR6Y&#10;6ccPrEg5j7uF10gVoG5+cxhN1TT6U6pRbaWUuPbWgE/eBHGMfXrSUrhRHIxOAn0JM7Y7o0Xq64qD&#10;GaWzLJP6txgqBHuMck89uum9pu0bjqD9fXnin3Rm/HT16YJrT8OF6SmEvToKo0ZJKlyZbSmUjPrl&#10;WAB/V0Dd8VsaGrMPKQT8v64toLWuDlorJ8BoPli7Y000QtzL1w3DNq0tvHmN0trY1kfz18nn1Ax0&#10;A3FuIVRFCkAvVzB+A/Mzgv8AZwJ/fVgD0UZvmYHwnHZ3WKyLJPwmnNnxYUgo+SQ8syXx6ZBPCT9c&#10;e/VBs+JXw/3irK9FGUbdd8ELTsbYhlQserkEf4RA+M4GK5fNw3nKMit3BJmHHCnnCpKB7A+3RtvY&#10;W1mP3SAePXHa13XrGKjbchy8hjk5MkU+MinwQHZLiskr/ZB9Tjq0KKjEnQYH2AYj6+vDwxWNSJbk&#10;9CEPF50qw4ojJVyOPoBzx/Y3FVy9Biex1xfUUSo9SEdGUFCto7EFB7jGefToaqEZdTM45J5YaGhN&#10;+s0et1KhV6MJNHrMX4afDcOAFo5SrtwR6H0PWe4vZPUp061PSpTMg+B3HkeYwzsbhEz0nPcf8tQf&#10;PFPqJo9UKXU11Wy5TkyIHA4z5aMuJBGQCkftcEcd+/R9jf07hQtQZW5/0PTAFzTahz06/X4Ypfsu&#10;s/4Puf5of6uioPU/PA2an4/AYSt6Wi9BmBDtHcjOpeU0pgJJAUO4PoBzn8MHrQW1Z2WZzDrP19aY&#10;sc2x0Uxvod/Eenz8sV8Owa2+42l+EtC31pG0p57ZwfQDn+jj36J7VAxAMx9fQ8fDFDVAQIG/11+J&#10;5dcF9p6JV2pTUtRILji1q2ttsoyEDPJ/HuOg6l7SKakAczt6Y+Z+yXQEnYDqdPiPqMa7ty2KZ4Md&#10;D/hpFMb/AE8vKMmKEh8bqbDURnJPZRJKiPVRSP2OvJuM37e2vH1sLdj9ktznqNGjEfd05sBA6Jmb&#10;dhPrnC7Sn7Cey78Ru1/3y4BVFmSJG48E0J6tlXmSM8XxdEqfOdXNCVJW8pADRzgj0z+XW2sreEXJ&#10;0nXzx57VZFJAERAwH1dFOqDpQ29lQGCFJwpJ/P1HTeizIZII/DAdSkIzKAT8D054qTR3SSw0824A&#10;r5AF4V+BB6LFZY009MVlWJlv1xzkxJbOUS2lnAwVAbVfnng9SV1JlTiLQRqMRUsupVvh1IsrCcKS&#10;tHB9uO/v26kwUjvrOIgvJyEfW/jjq9GrdQb+GfkoWjPzKKQlJ/H35/tx1ymKdI5hOIVE7ZMpUHr0&#10;xyZsufVHG2YzTziQ6FLCeG1EHJzjk9v6Op9rTG4Egaf6fRxTVpVBHegEyR/Xf8t8M3R/w5X5d8xE&#10;qi27Ikec4SJCwENtAckrWcJSBgnGc8dLOJ8WsuHoWuagQDed/Qbmfx54+tqFa5qBLdS7/dA+RPQD&#10;nMY1DbMvRfw7Ki28zUI9eutqEoOmIoKaitgAqJI4ySRlR9Pwx15he3nHPaRmFuhpW0zLaFukc+un&#10;w1ION7Z8N4VwCkKly4e4OkDUA9D1J2GoG2p1OC+zqpM18txu6HojFLqtPUhz4IyBsecU3v8AKSoj&#10;kghIPp8p9COldTL7Nv8AZrmr2ivIDwZEaTHQ6kE66jmMMUtk9pTVr2iZCgDFGIkgkmOSgwB3eRnX&#10;Y4W9RqUufIuPTS4UeYxUlefFWleVty0ZIPHdK/mCT6lIB79aOhQpUHo31udhlI5FTsfMcxuJnCC4&#10;uKt1bNa1tCDmB5zHeUjyjwMQMKOlWTI/Sp2mrASQ8Q0sgg4O7bwfcJIx7p61rXCCiG67j66T9c8+&#10;4y6nTx5fXjh7VbTykWXbUFm66smNLdgIW4htO4p3Dv8AnzgeuT1kf2mbm5cUkLKDE7THT89dMODw&#10;+tSVe0IViA0E666iQPTx6YgS5ejzVLMa4rzltJ+GK2/KpwUWyRtUfmOMn29M9dNbigqTQoSSYMtH&#10;PbTHadpaVIWvWVREjulp8dY/1xQVGD4ZKelubWLkuOe60QtuMzFZj8/zuSR+Q6JS+9pWbJTt6a8i&#10;S7NHlA19cS/ZfAVXO10xHILTCz8SdPTFdK8QemlCUWdP7SYhFxeEyXFKXIKsdiV8D8urV4Zxi6E3&#10;VUx0UAL8QcUO/B6R/doWYc2M/wCXTABfuqlUvpa26rWnd2ThpafkPGe3YDt03seGUrIhkX15/Xhg&#10;S5vnrgJoB0Gg+QwA1OFXGUOpZW0WlDO9BJO098nv/V07pij4zgA1GB7vxx4iUZmGsPqCCSN3zEJw&#10;o+5P78dSerplGgxCmsjMdfH+uJ9LtyM4lK4s15KE/cYbQU45/t/T1CrWk6rr1nE1D6gERjk1br7d&#10;RDpSpflOEo8t3GSB2wOT3/r6+NVDTiBr1H+keePiX7SSSPL6/DFwxREMO/FhgsvkEJwAQPc9/oeq&#10;GuGZMp1H9MSClSSPnifb9vVN+oecVrQjdvK8ZBwOM/6Pw6prVaa04+X19HEgGLd3cnfDf0c0lqFx&#10;VqVJpFEVKkSGStLLB3BQyAV7uyTn1OOkPEeI06FurVHCjaT+EbnDGx4df3912VrSZ26dPGdo88Oy&#10;3retzR6U6mswWazXHo3lIorLoLURBAJU84eNxI4SBxkkZzkYi84hW4uAto3Z0wdajTqddFA1PiJA&#10;6kQAd/Q4fwj2Ro9rxUdvcEaUl1yg6yTsvTMRJ+6G1jl+ltA/7HaF/nK/6up/ZuJ/+Yn/AAD/AK8C&#10;f9ouE/8AlP8A+Yf+nGadT9Oo9HU3Xn3S3GKyluAsZMkjlJWUg7iMYO32xkZON/Y3zE5Yl43AML1j&#10;b5/ljD1qKMzZWAAIJ2lp85ifCTgAbuVmPPkPUemssPu4St2S2ouIT67Gk5OMcA5/Ppl2VRkCsxjo&#10;vPzbQb8vhOK4oySAG6SYUH4SY8BPlhx+G9xm3nXtQbpQ6ulUtpTgU8hKHZbh+ZDLLQHBPAKlEnGf&#10;frPe0LVvsv2e3/4r91RJMdWduSjfKoEwNcH8ISzfiCtctFNe+cogEDWADJZjtJIAmcsxgB121VuG&#10;/bqmXLV3i4+4peSXRtaVxtb57JA4AHPH15L4Bwa14XYrb0thuTux+8x5kk6nkNttp8b45dcZ4k1x&#10;X3JgL/CBso5CJ3JkkkkyThPzTXKk+pEYPqZCjuUEFPmH2QnueeM9utWlOiqyd+Q5+vTbCXtjnIme&#10;vTf59MQ5DNfUhmS7T5SwtICiAkAKHHOOAfpnq1VpKSoI+M/XyGPu0MDWfGPnvPhj6TU2HVForSMB&#10;JbdTgf5JyP6euAJH5/1GJMpnMT9eRx1TNmhO2Wwd2M4GePw9MdQyU5lTOO6uoDiPDHRNQpDSCJsA&#10;qUeQfun/AEEfn11hVHunEQqkHMcXlvSbWWgE0hatoyC/IISf8hJz1RVNwDuB6TiYpKw3/Afrg0pm&#10;qUe0kRBaNmUnche6RLkNpcCEkYSkbztSc8/tHj9617Srdhu1qsOgGhnzA/CMSDUqTqBSz9ZMgDy0&#10;8tfljpdmv+q17BFEaqrrqVq5ZZ+SM0vkgBCcbsDJOf3DoehwPh1AmqRqOZ1Y+pmOmLje10EAwDyU&#10;QPLTf5YjWpSWIMGamY+6+lQLlRcSkCTPHq19Mn0BwhOc5UQATcPLKAB/KD7oPUzofPcnQczimkqy&#10;WJ1O5G8HkOYn+p2GCagXvdE6olimvvIjxXElt5pBbRndxx7bVpwfXk8EY6X1rG3yZqmpPWCfqfht&#10;gule1khF5dJiR5+n+mJ9hUm+a7djrgd8phqQlTq5bw8ppOc5BPYHlRHbt2J6qujY29sCdDHLn/Xl&#10;1Jx1Kl3XrwAWPKf1+o3wb17xM2dR6S45YFvUoXI04km5JcIO7ylRTvabcyEHOBvxnCjwOOkg4Hf3&#10;ThLis60I9xTlO2zMNSPAEeeHdvxGy4ZS7ShQptXBPfYFgNfugnKCP4o54Xczxraj1OpJpWqkeBX4&#10;yEqITUqa0VoORnYtCUqT6EYPGeQcdNrf2SsbSmXsXemf7bMD5hiR57HocD8R9pb7jBH7QCVDsCEV&#10;WA6AqAdPGQeePNQrtp3e21cVtTHGIySAqnvHKWO24A45G7tn7pznA6KpJXtzkqjvdRz6fLCasiP7&#10;raDkY+jpgSuujVCVubdaJ85RW4g5G/nuD6fj/O6Y270125YFctJPXFDBtaovSm2o7bqULICmlKKu&#10;Pcnscf279HGrTg5okcxitswWJnz/AFwYMaR18xktswtql/fWWCFE++T0Ab6lOp+eIsKgG2LB3S6r&#10;UxhLMuEpClpP6xayAPfaAOf7e3VIvKTtIOn1vjvY1IygSR8Pr664qZunlJpQ8x+Iw4rcVAyHTjI+&#10;is9W07+oVhDHkMca0LNLgnwOKWbUbeUv9bXGkZOFIjLJxj6jt+PHVyioR7pPif64syhWEMJ6aH8M&#10;d4pXUYan7aoFUnoDiUF6DTH307j2SVISRk+g6sajcIQKoC/2iBp1gnbxxJUDqWQFgNCQGInzA0wV&#10;Wz4d/Epe75boWj1eiDhK3a3FTCYT/OKpBQSP8UKPb8OlV3xj2fsEm5u6Yn+Fg59Amb0mPzw2tuAc&#10;fvNaFq5jWWGRf8T5R8J8sPvSrwYUG032Z2sd6tVx9SEg0GiNuMsKc9lvHClJ47JCcn6cHIX/ALW1&#10;LlSvDKJX/wBSpB06hBInzJj54fWHAOHWb5uJVhUYx+6pltT0ZoGnLuiT1jDF1c1ts7QTTORa1kop&#10;VMrj0cs0ejwUJ3RQeC84BnG0ZUN33lY789Zmx4bee0PEs9w7OgPffWP7IOmp20PdGummN1X47S9n&#10;ODRQpJTciKacx/M2pJjx3574xzXdY7sQ/IWuoyluPkqdlOPlRUonkqUTySefXr06jwa0yKioAq6B&#10;QIAHLTHlj8UuXqPULEu27E6k9dh+XgMUP8a96f8AXkz/ADwf1dE/sbh//LX/AA4+/aXEP+c316Y1&#10;xcOn7d5af02k1MVB6pU+Chut3MtbbMY4BScuOEBZAOCtHCiMg8nrApxFLS+eocqUWPcQk5ztso1E&#10;xIDEEDSMO6nDGuramtsjNXVf3hAGQGTHeMKGA3KyCR11wu3NKfDjbNQYi1TVCJU5eVbSy6koQE8q&#10;UQ38qiPTnkn06erxvilwhanQKr4g/KQIny674TVOC9iwFSqCdtCPnEzHn6Y+XLqppfbdFNG04tJq&#10;uSg2lbaqrUiwy33CiG2cqUAPXPJJGeq6Nrxa7rZ67imvguYkb7mAPL1jFrLw62pZYao39oIs9dAT&#10;9aEYz9e3iMvJ8zXo+mdsU9iKniLHgghAPYla1FSir1HWttuFIEGa4dieeg9AAOXzwsd6LEkUB11J&#10;J+JwMUrX29nEec1Qac2oDcpLdJb8s+w55/IZ6YvwumNDUaP7Wv18MCK9uzf8MfXn/UHHuleISq1V&#10;b8aRptTag02MS2kwS0SOclKgef3Y66/C6iUw61iJ2kg/Ef1xQz2jMU7PKdjBYaeBmOnLF9a2qei1&#10;bYDFzWXJoj6wSHI61+X+KclYH4Ee3VFe14nRGamwcc9p+UY+C02cqCfCT+ZBHzGs4sxbGil1Mh+z&#10;NZKYh50H+56tGUwN2e28AJz+f5dCNdXtForUGgcxB+WpwalFniGU+sf0xwc0GuNcrEZ+JLQkjzXK&#10;YpMhIB7HKSrGfTPfqxeK2wUkH4938Y+WOGjcAgMkH1Onp+ePLth1anR0tKtt9LDZUlbL21LylZ7u&#10;Dd8o+h/o6kLtHac4nzkDy6nxxE0yoOh+B1xDj2hIZZkMuQ/NkKUA5Ick7jF3dihvIG5Wdv0A7Dk9&#10;W/aVJkHTy1Pmfn1xUadZlGhn5D5a+HLF9bVqWxBeVBue4FvIYIacj0gKBfJVkJ3pPJP/ACmBnjAw&#10;M4Gq3LsAaSSeWaNPSNhy67nH2SoKhFRso5xJI8uWvy88XVdfYqLKEyojMVLRW1FRu3OpbJ5PBO4k&#10;9+3+voakWQmDMxPSR+WLOyWJAIEk66HXFvQ2nqhMTBtaIhDLCtq1ejuwZCleyU8A5yDk46FqmFz1&#10;j/T+u8dcF0lykKg3+cfWo5YLmqVNrlqS6dQUgM+YlCSkbS4E7l4V65UrBz6YSOxHS5nRK6tU338u&#10;Xy+PPBQQhWC68p/HXl08sILUO2KlQwpxoOtFpbhT5v3m+ACFD0GEg/09aq1qLV0I6fQ/DCwyg/X1&#10;xCott1S45CoE2MS42yFx5Oedv8nPOSMHB+hHV1SqlEZgdOY+uWIGTyknBtQbcgWw0p9dURGSElag&#10;rACVnv37D5sD22+/S2tXNUwBJ/1+f1triynTYGfrri5j0WjVtbU1d0ussxWSluCmOkYcBJXhfKsd&#10;9qOE9xydvQjVWpH3JJ5zy5afn8ueLhTWqoX58+unL635Y7yo1PZUqXS6tiQQENBbeW1qwSFbQrJy&#10;SBkHgDBHXA9RhDLAPx/Tr+WOdnTTXf8AA9Pyj5xiDXtTb6pjHxtNqaNkdABYU4sIWcd0kJIBzk4P&#10;OB1KnYW9VoYHU7x+Ov4c8S7d6YAMbCdR9fEj4Yop+o2oVbh/GTKtIZlLSlLiHyr5hj9kElKOPbH4&#10;dXpw+yotlCiJ5fmdziLXlVhJPl09B+eJGnWiOumvlSWzbtFkqgMuhD9VqRMaIx9FOnIcx/JRuP4d&#10;W3l9wfglMNdOFJ2UDM7eSAyPMwPPErWy4jxaoy26FgujN7qL4sxgDT100BxpKwvBt4f9M0NV24ab&#10;UrpehthciRVCiNTW3AeVbFYTtzwN5PB9esJxL2z4zXkUslupOhJLVI89SD/ZAxpuHezfCA6qq1Lp&#10;hyprkpyN+9EkDxIkbjlhgyPEzplT0ClQdVrIpPwQ4gQrki7UpA+6UIP9A7Y6y68MrV3LvTq1M33u&#10;yq/IwQcaq44pxikirSWnbqpMIKlIbdVDT8dMQHdZNB9RIapEfWi3kFKtq5DF0NbUk9gtK1DAPvx0&#10;TTtr3h9TW2c+BouD6ELr6zhZWo1OIADtVVuq1kYT4gsY8xEYDNW9bbM0iocik2vfIq9wz2C03KgT&#10;UuN0xtXCni6CUBzbny0gkg/McYwXHD7CvxmuJoFKAMsWBGcjZQNCZPvGIA0BJwvrZPZ9TVq1w9yR&#10;CKpDZJMZ2IJAgaqDrMHQYzxUVQ5NPUmJJD5kZUh5L43r4yVqJBOee+e+et5SaGCxEco0HlGMjVBJ&#10;NRiSSdzGpPWdfnzwNktSZDTTriWVIUAouBWQMYxkdz9eeiwwUkE/pP5fLFDI5plqYn11jxG0+GP3&#10;wNP/AOlr/ev+rq7IfD4//uxR27f8s/4R+mBjVbxI3xqvUkyq7cLtQTyuHFlyVKaaB7lKAQkfhjP1&#10;6q4ZwCx4YM1KmFbYtHe+J19JA8MPbzilxdrkdyV/hBhfgN/MzOASBUqpV5a3XpL6QpexSdxQ0rby&#10;cJSfu/1dOiiKugH5/wCuFYPeYnTlvA9PDB9YEW4UthsQw8hCtyQwTubUTnKTyUEjv6HpfdZGMg6/&#10;W/XEy6gd7T68/rphis2Kq74aUXFp5UnHdu1EyIwtKwnPYqSnar809K2rGg/cqDyMfmZxxDSZYP4f&#10;0j8MTIHhUbqjRbpk+oREPDAbnwFJSr+aopBSRz9D1FuMlffUHyM/1/HEWoMzd1xHjpp+HzxT3L4M&#10;NR7aCZyaDOLYXtS/EVlIHuFAkHI9Fdv3dEUOP2ddioZSeh3+H6YBrUq1FBmVgJ0IBj4/lrgEuLQ+&#10;pRX3VfFuMyUqCHo8yOpABzxlKiP3pzn26Z0eIUcoGXQ8wZ6+fwOOF7ipJzhiOX4CZ+eBefpbdFMz&#10;ORCZW2pRS4tgKKF49iU8njsfpz0cl3RcZQTPKY+vXERUk94ARA5wfwnFOmVe9HqSYyXd29zfGW2s&#10;4Jz90gcBQIA9xn06sNK2rJmPLefrbF61q9Mx16HBhaN03M863Sp9RcS55m4JWkqUTglQOe/P1z0u&#10;uLa3WXVdMFpWdu6x1xaUWiV6vVlTCIzri3Ht0xDuCNu3IPb5VdiD3HVLvTpUpnYafXPEi+Yz8j9f&#10;XTBpRLdqVuUZuBDhht9DShJqkxJSVKV32g/dyM49eTjGel9atTq1CWbTkB4fj9TiKKU9xTP19SfT&#10;H2KuyqS2J8+cqctljOwLKUOryc5J9OOw446+Z7hu5TWAT8PrxxNaKFsznbofqMc5mt9RfjvUGExH&#10;iRUJCTsSlKFkncEgevpz9RnqK8NEio5k4JFTKciCCfrffHO2dWbkoXkT6fXJDhZWFtYAPlNqyNvO&#10;ATkgYP7JzjGOpVuHUKwKssT+P188RFxWp7HbYRMjTcYKZPiKtq9mG4122JHcW5uQl5J8p4uDBITz&#10;gH7wwQO/HPQS8JurQnsqu3LcR9c8Tara14LIRPj+R3+JwQ2aLIeqMWp06hebFdWkLRlQLJ+6T789&#10;iPQ89DXDXYUozaj5/Xzx8lG2IBGx+vr4493LC0qiyXmUU6UXGnVAchafvjncfvcgEH0Kj1Xb1+Iu&#10;qkRr9f6+EYnVtrZXIdteY+H164EzItlM1SqS3MVk7XAgZ53D5sZ+nOOmANYqMwGA3Skp94/XPFnb&#10;1oC6amzT6GmS+7MlBDIbglTyXVc/M33JzyT6jJ4PPXHqtRQs4ACiSZEQPHURy+ox8lFrioKdE5mY&#10;gQAZnpG84Mrr0PsjTBtp/WrU9ilvupK27eprPxs99agAAlpKsIBCVfMtWO4I46RUePtfsafDLdq7&#10;DTNOSmOsuenMDXnGNHU9lqtjT7bi1ylshEwe/UPki6wdpJgHfA5P1Y8MOmTaalQtHhVpjICmJl5V&#10;dUjC0nBK4zGGcJ7DGTnj0J6t+z+1t+3euEoqeVFJMeFR4bveECNdoBspVPY+zXNStqtdoGtZgiz/&#10;AGFzafeOfUCBEkxR6kfwjutNZpKbftyTTreaLflx4tEpqWlMADPBWXC2TlP3RlIJ5z2ts/YLhq3B&#10;q3D1KpJ1zNp5dwKTrvLQdvHE7j2yvWtUo0KNKkqe7kXadiAxKDw7k6yeWM/XnqteV6yhMvq4qtcE&#10;pJwF1iruPoQPYBZIx69utnw/hPDeHSLOklIHmqAE+u/zxmL3ivFL9QLqq7+Bbu/AQN99MVcWv12M&#10;EKgUptltAKgGGj8x/H9/TBkze8xJ8SPr+nTC1SqnuqB5fW2LShX3PclOVULXHdZRkrAxntwpOPmT&#10;7+3VD24Vch1nb+h5YIJouYK6c9NMMCtXM/V6fHkRlZQpIUAkfdUgDOPcDI9DwePXpVSpdm5zfU4s&#10;yKEhB8B+EaY4xmotdk/a9vyjFmtklLKFFAJ90knj1+U5HfrrladPs6wBU8/1/XTHcjrVGUnTp+mx&#10;8iMenbqlz1mm3EwlLiF4TJCfKWDnkEgY/f8Au6gbYQGpt6ESPDxxBqwt1PdnTlof8JEHy0x4+MoP&#10;/P1H/PEf/HqX2W56U/nir9qUf4X/AMI/6sAEux0NzUN1WQEshO5xzfkJUMckDHHsPrjpqLhApK6n&#10;6+vDfFiq9VgAfXlp5fRGkYNLVpdi0dEerqbmPuNLISw0oNheTu547fTPr+HS6vcXdWUCjXmTi9LR&#10;NGLiI2GvPx29cGrOolYtyEFMSYdHbySGYzaS5j0G48k4/wB/St7Vazd8s5+A+WLUYIAqKBPWCfr6&#10;jA9WvEPcLUjYxUKrIIH33pxaB/AAZ/Pq+lwik41VR6ScWmvUG7k+UD549214q7yocwLanVVtaRhO&#10;2rvnaO5wRg84HXavALSssMq/4ccW8qowAcjkNR+n688NWwPHvf1BkDzKo4/2JblvNqWRgHaCoDd+&#10;fSK79krKqmi6eEx/TB1rxa+tKmak5B5kBT6Ec/UYbsHxd6P6o09tq+LUZTJCcb3qOle0epBQQsD6&#10;AK/A9Z0+z3FuGOfs1Vsv9v8AEER8xg+44jY8Tp5rmlTZl59nlb/EuseEETyOOFQ0204rkVN22dCp&#10;0yEhJSuQw6ryUE/sPJQUqH0KkJI9+iqPE7xKho1mIfpHe8xP5Eg4TXXDKSqtSmCAdjm7h8CRz10l&#10;QZ0icAl/aa6WNsoXXLDaiSzNGUNyypC0kEeYk7cqKlY5/m8+o6cWvEuIs8K8iOnlpvpgU8Ot1AYE&#10;gg7SPjPPly+WPlA/4N9Ac+zqvZrLkhnc0kuKdUvAxhQOUgk89x9OOuV6/HKgzU20Ouw+GsmMXJZ2&#10;Kt3zJHid+Z0gYWmp3iFmW3Pcpdj6fRqFEeXlTsRnc4/g8JUr0PA4+vTSy4S9dA11VLkctgMTavaU&#10;hFBInmdT/Tywupmp1UuhDciY8vBccWrzgv5NqwOD3GTkfl7dN0sqVvIHSMVGqah059fr0xxFNuKt&#10;OhiGypRLYWolBwyonA4wPQpz3IJxyerc1Kn73l54qL/dH19fLnjydPq0iCpEyBIcHneZucUEhxeS&#10;UkqPYjHp9M85An9rphgVIH19flikoH8fr6+tMTEsQ4rqYk2UqQwFFLhaRhIVgc7uwwTxj2/EdUEs&#10;wlRHni6AsA/X1t+mLGj0KN8Q88JpUpDwUp9SwELTtCd4AHHYg+vr1XUq90SMdyEmDho6ew6il5NP&#10;iPHc+oeQ2tRSkOpUE9/UkDjPrj0PSW7NIjM3Ln4fX1vi2i1VSdCZGw54Zdx+Hm651bRJpTSFCcFF&#10;1KhjYspSfmB7biew7bj0oo8WtUpntG93n6n8Ovpix6dUsCF36c/rkOZOObWiGndihuoan3+KeFyc&#10;fZ1Gj+c/kp+ZIWrhAyc5OcA47nqip7Q17mafD6BrGD3mOVNDz5nppz02BwyteAoQK99VFFNCBGZy&#10;TsADpJ6nYakbYk3VrhTrEt+TTtI7datiAlCWXag0fNqM9OPV88oBUUpAT2OSCB0IvB73itcPxar2&#10;p1Ipju015ajQtz6DKNQcOf25YcJoGjwSh2QiGrPDVGnXTdV013OpGUKROMjX/qnVpdUl1KM5mWjh&#10;6STnaCdqsH6Ak57knnr0Sz4fTSitICF00Gny9AIGwxjLi4d6zVHlnmSSZM+JMydSSTv4YFHZk2qp&#10;Ml6O48rhScHcshKuAB6DPH4Z+vTRVFI6afXM/X6hsxqLrP1v9Hr1OPbiHkNoqzzokqYKkhbbKiuQ&#10;4vkhGB2Cs5JPUVMk00nXbwA5nXTHW3DtGm5nTXYeJ8MWVO00qEVhqVJhOSFlIKnFgcKPsPQckdVP&#10;dU1JAIHrisDO2p7x8oxZTrZlRV+VLpaMrSN368YA9OB26r7UMJDD4YIIXL96NuQxWP21GbbJMJUd&#10;SioJwSQTkHOf7durRWqM2sED5fWuPko0UXuMZ8eeLijVhqnMfBS2w7EdUAooJBbUPl3JPpjt1RVp&#10;sxzDffzx8MhXy09R/XHSsx3qTJEyC6h5TrQ3NOHAkN54yeMKz2I+nuR1ykVqDKf9MSaVGYbjaMSn&#10;Ph6zTzLDiUObQH1uIUstqHo8lJyO3Dg4I79uqlVLetBmD0/I/liFSrVqLmUCfHb5SR8MQ/0el/8A&#10;WdK/z1z/AOHU+2odT/hH/VjnbXv/ACh/i/8A246US2HboQmdMfbQkub1oSvHy5wkf0HqFQmlUCov&#10;19HFtOrSVTmaDy+EAfXyw0qHoBc1TkCZatPDwUsmGwpwAJz6nJGT2x/q6z9Ti62yZK86bkAkx6YN&#10;NGncqrAgTHhqB8I02wzKD4CrlvGnNSbmZehpwA2YrfmL3HvlSThQ9e/HSC59r7S1qnsW18ZGg8IM&#10;EcsM7PgXFLukGWiXU8xEE/yzAPjy5Yp9QP4NPUCNEXKojyqg2lOUB9ob0j3BCsj8OerrT24smf8A&#10;ewp8JE/KOeLLn2a43bpPYPl/unx1AJjxwl7k8MmoNoPrYqVMksqJyUvRVoBI/nH5T+/rWW3tBZXM&#10;ZGB8iPw0Pywja2q05lDH19RgdqOmddjpLcxlTbYI3uJb3pRz3+U56Pp8Rog6fPScV5cxnmOkT05/&#10;WmJNBo8+kOh6RUXH4wBB2MLCkqxxtBwQc89V1Kyu2kAnfUEHHzy33SWXY7R5mdR8Z/Bm6E31fFr3&#10;HFkwJT7TyRmYHeUrRkjatJ4O5PBB446R8XtLS5oMrbD3SNweUHlB264PsLivb1ViO97y7g9Z66b/&#10;ACxoHUW16dfVmpmPshEKTEemojchxnIGEpXnlQ5I7DASO46yvDLp6daB7wOQ7QTudOhHzmcFX9r2&#10;TlRosZgZ1AJ0meh0j11JOEU7Ya5nxNNkpb+MgoJiyWknKkJOEd88gDIP5H665bkKAy+63ynfb4YV&#10;lC5Jb3hPPf6+HXA+NOK21ODbsIyFY2uOIcJTK3J3J4PAIO07cZxnHHRguqLIcpjoOY8/PXXbFLds&#10;pllP5enl9DBfT/DvY1JsyPfN8POwKV8C6hLIGHZDju5QZST6gBfPcA++OldxxyslwaFEZ6hIgcgB&#10;EsfDbz2ODLaxqXS5gYQe8x5dAPGZjy8MB13ayW1Rpgbtq3WIkVtlBaBIWt4nacK5x8oCce2B3PR1&#10;CyvKqk1nlpjTQDf11/PTEytsmlNdNyTz25enmd5wvqpqa5Plqlvy5BabdOxDxAG/Bxu4+ZOFcgcZ&#10;59Om9OyyJAAn1wMzBjvp5b+Hh6a+OKxFzNVWV5LjqE5Tko7AE9wD1caRRScRlWOg+vr6GLigVJbz&#10;ZZ8xSEFC0hOPvADuPcjv9fz6pqoFMnfHVYHQHTBZb121JFVieW+tSC22ouFXKVhaU8D243dL61tT&#10;yknr8oOI9tVUyPjjXlb1PnO6D02+g15E2a2S+rOCVMuIQrnH7W1P7j15ueHq3GDazKrEf3g0fDU4&#10;1VOuq2K3B0LZvQLGYj0gDpM4zXcl1zq3Pbd85Trba1Nvuj7hWXMqPPf5twHufoknrcWtpToU4URt&#10;A8ANOXz5b8xjP3V1UuWJY6mSfM+PhoPgB4EetVm1tFnKulimLXGm0ptljarcQ8hIO3P45yfVTmfT&#10;oaxrU/tJokjNmJ9PqI30Bx9UAyK4mAPnv5TuT/dGENO0frji0RXacopS2FuqR3eITnaPYDkn8B1q&#10;hxClJYHbb9T+X1K3IWAB3O/l0HnzxKpOlspUVEieCsocBS0g7QlPYndwc/Ttx1GpeohPTn/piIGh&#10;AkdI3+OO0qk0yHPkQ6PSm4TzaEutAD5pKRncN3c+/wCIPUKNarUphqhkAx4AfXwx2slOkEYT3uep&#10;g9OnrGuPSq3HqSVx41Uf2LWN7qk5S1zyCCe2M9/r1V9janroWB08cSS5KkFh3YjlvgPvK6pUmYuR&#10;Tn1JaaAQhIHdI459vfP16eW1pTpIEaD18+eA3rsXLE6k7efX688TqFHqVWjt1GuOrKXiBDjpJ4BH&#10;3lY9e/7x0LVZEJSmBpufr68cX06bFcxMRt4Yt5FveTPbgvLQlKydrKCSpAx7Y9cdD9sr6oNvh6HF&#10;iBmSTp4/rj3JpqHaahl5LhQwQhh1hsqUDjkEeoP8nqCuZlI15aYmVE5ahiPzxYx7Hnx6UH2Hy5IZ&#10;RtcQGyMIPBST6jHoeoPcUy5XlisFyczL9eP144qf4tad/wBCjf8AkdXfaqvU472ifRP64g21UJCp&#10;UZ1x1SYzCMpaz3cJABPPoM/h0S/eJUDUxr4dMQYLprLaiPnjQejdzTp1ejRXXCIjDmNilZC0hPmF&#10;P54A/DPv1muIBBTMbnc/LF9GnNQzrz8vr6OG1f2t96s3E5RY1VlwokdsNstt4Rv+UHKQO4Pp1n7L&#10;g1mtBahRWLGSTPzxddcfv6mdM7fuh7qncfygYp2tZdQZr7bzdcqMVAwUOCQpJSP5w9eiavDeGUMy&#10;FFJ8gfhiiz4txKrQW5DsoOwLEHpJ6euGXp1qZBqMRbmp89p+KkYDjkJaXXR+WAofXHWZ4vwtAB9l&#10;WCeUiB+Y+ONDwTilvdXpN8CyqYzAMCfIggHz2xRXZC0QmVopctNAgTWdsScwlfyqUcccYHqeRxj9&#10;/LKjxg25ptVy1VO2moGvP4SDJx9e1rGndmrbUyaZnc7Hbz9PM9cBGoPhXZipVPolVRMiOErimS79&#10;1PsSnGf7c9F2ftJXpsKVwmVxuRp6+GLW4Vb1abVKTHIY313G2Kq3dLaLbm77ZBZS4QkuttqCpBJw&#10;ENjvzwM/Xoi44pWukJpbLJMnbxOO21hToQG1Y6abAdPTDz/QuebO82txG4zghOxktIJUlhDgSlBJ&#10;I7pA5/EnrPcNv1asRTnLmDCdyANfKf0BxdxGzY02rSfdAPSRtvsPPzjCFqlx2rptGlivTPNqgUyW&#10;VNpG1xgOFXf0O1HAPPzdbLLc3RCUR3NZM7NtGnidY0kb4TJ2LHtKhytGxBkj+ITEiJ15g6YrLOuS&#10;3bjr7VRo8lhK3QgFCUhJUpOVNEj1BSpKcjtn27X10q0aRSoDpz89/nrBxKlSL1JXYcvw05ac4M7T&#10;zxJ8WZkwtObRhR5L7bKFSZJLqh860rSjao91EIJx+A9+qeAhKnEq1RgJhV+MnTzMYsuAyWiopkFi&#10;TsNoifKSfnjJtyodlLKyEKBUVKSByQPvfmP9B+nW/okDTnhY3eEjbrgeInLfCWnf1e3acchfsnop&#10;cmUk74HJrZtNvr0x+YedpzyJKVBTSVBCsq+7n9k/h79dhGBHPEGZ0IJ2+v0wVUd2VGksOJIMRWDl&#10;Z7emfcfn79BuikE88WiuwEDbx2wWOMO0xEdAXudSkYWpe3ywo5KifTbzke6c9B5e0n65fnyjritq&#10;5Gp26DGttNLPuTU7w32lT4Te+GmLUpM2Y/whJVIUWtyj2BClK9Puj6deecRr2vDOO16lc5T+7AHO&#10;cuunM8vXGgskv+JcKpC3ptUANTMQDAEg6ttrA9AeWAmRZlnQZopkWYmS2ys+YA2UMhKfrjcoADlX&#10;AA9+OmgvrhkNQqQI0nf4cp6HUxsMCfY1HcMSeQ6/2tQT/ZkDmerNgXDRtRLMbohU4XKelb7FNbZ2&#10;JdSWd7QSnttwCdp+btzkdZ6sK3Dro12Wc2hYmYOYBp8QDy03w0opTuLdaCOANCAJ1ENtO4LACTBM&#10;zhX3LbyfgA/Sh+v8txa8JyXGdx5244UjICgP2eR0+o3A7Re0PcJAno3KeqtyPWMBmiFdzlhxJUEa&#10;ERBHgw6YX9wOKp0FU5ryw6hsKcZU7ghPocdPLVWYw0kEnXCmsoHcXcb6E/hp9dcBlYr9Bdcjzpa2&#10;Xglf3CSlYyOSkjv+HTMWtaSACvl+f18cDUq3ZgrTkg7zr/X4/LAhVbmakVMzWYbgp+5HzIaBwoZS&#10;SscZzwc84yemP2bJTyrq0Gdd+cjw6gYglSqXGdtSwAMbDmB0169d8VbtJeqATTzHKg9JSVKaOdiS&#10;T39vw6tpVSGzr91Y8ziVygQBWgFmmfXB/wCU1TG2khlbklKQWmwflb9Bkf2HSV6rsxVNuZ/GMFpT&#10;WouZjCDYRvHjpiwplGVNQp+VMU0hWVOO/tKQnkkk9v8A+h101RbjKq/RwK+e4rB82g0Hn+gG2OCK&#10;3SKZKmIjlJEeUpxLYVwoH7pHfj2H07dVujtBjcfXriamo0knQGNeceP54s6rebapjHwDDr7DzYLa&#10;m1bc+igvI4Vn3zwR0PTtnZSTAI68ukcz6aYsFSmsqWmeg38v6nFxlj+U3/5i/wCrobMenyH64hK/&#10;RwDWVZjLbyZFYrFPTALiFtuh0gZTjII7k8849vp06r3iIDlzFukfWmPhbu5JyRrvPXf10HXbbq7L&#10;DRpNb8pD7l6SPikrbeC40Mu7FAnCgkfeTjIIHv1nruvfVh3aJK6jcDTxJ59OmCUoBB3qiz6/1MYf&#10;NoV/Qy+YaKfcEr49RQS24mOGM+w/WKyk/Td1kLwcZtSXpDKByJn4RphpY0OCVHH2sMSZ1pgT65oI&#10;9Me9RYFnQKZHXbun8qEmIn5aguGJSVJAxuJQokH3ODjnquwq8SrVSa1YHN91TEHprH5YlxGj7PrU&#10;TsaDKV51JM9DzEnpgXlsV5EB2Ykx34pRuXUUlOxxPHypyeSPbnn06YL2TOBz5DnPw2+pwK1RtCAB&#10;1Op08OXn4YtKNIRSYrUT7Qdm+c1uMJv09sYG4/hwPbHUKqC4YwIjn9aD5nFalqXeJ0Px9Ov90YKr&#10;ZsuPQ45XJdVHMtJWmI2pThbB7gDnbn1IH59JL+97dDRUZ8u5OnxPhyk+m2GdvZVUqCuTkHKfhtvM&#10;eZ8cD9yaf6bxq9HuCbInuSoz4cTFMwvKWsHglPIRj8fTqVpxDiP2d7eQysI90AAf2o1+HhhjWSil&#10;ZKwlWE94yCZ0gKD8zri7uTUt2XpjUqhHp3kqpxPwii+T5i1IIwSe5BIOfcfTquwsXo8VCFwc4GgE&#10;ZdfwOJcQuadzwpaeQwrGSdm+HPw8PHGFr5uqdJkLiVNRU7IlOAOHKtxAOzJ9Mc5/Ades2tuKRlNh&#10;HpO/164yNd2uASx7x/EAxHQQfgIx500q7lKqEWcJZb8gMIXuXgb07u/+T129oCpTZTznbodvxxdS&#10;rdlVUgTEHX5j9T4YfnjLp7knSO1HnVpC0JeeccCtwLYWg+vqePz6y3s26pxKt6AeeuDb5He2TuwZ&#10;1HQf6j9fHJ19xfgq/LprbZBYKlIJ47knGPXv/Set7bkvSDHn+mFClI0/p9dcCxZKlZjsg+YncAD9&#10;0juf6D0ZMxOIhQpJB3+R2x2psVma86HASh5GHAQO+fl/Dr5mKLruPo4gUztpsfrTBtZFBnza0xSG&#10;Yi3hJHkrjtAqLvAACQOVK3FIAHJJGOgqzqULTtr/AK9BGpmAMVVGIACjfTxk8o5n6GNzaHeEGwNN&#10;aNHv3W6nwqjVGoqZEpNbCfs6it7ckLCjsW6BkqUokJPYcZPk3H/bKqGajY1OypTAZT+8qHon3gp+&#10;6FGZvWB6H7O+yrpXpm4o9rWOpUqezpD+aNGcASQTC9CdcKDVP+Ezk3pqNItfS6gMGzYKBHi+YzhV&#10;QIc2mSEJ+4nKQWx3A+YgFW0MOF+w9xRtBe3rla7a5f4AR7rHmxB75G3ug6Em72i9rLa7qHh9qAaC&#10;90kGA5HNQNOzBHdGob3iIywQVb4eRToNwopyGXKkjz3qfKcDYUSNpQSe4weAfU9E2VQ1CwYZgsrK&#10;67cwPx8MZO5piicqPlMgyekbEiSPHljtpk7OoNzwpUpgSIbKktJnty9iFtE/IhxXdK0HgK7EcHqj&#10;iTJWoNS1Wo2sZZJI+8vLUe8pGvLXBVvT7NlqtBppOpkEA6EEDUrOoYe7vgp1agrjzoomMusSHQ6t&#10;iotFKUPYJSF5T2UUkJWkgcjPIOSLwns+8KZAiJSNtOU7qTJXptuMRu+0ehmPfQA94EknUxPUrtMm&#10;RrhA30BGiyH4rCy+hKlOKjKzuI9geDx6fTrZ2iRVAcx5jCWoe1U5BI8DHw8cJ28Kc2hxMxp5stvo&#10;DiHEI2/KrOCQPUEc/n0+oFySjDUab9MU5hUQMPnvioS9CRELEtt1QeUGnAMYSD6/j/R26YCoMwKH&#10;VR/qPh+OBXUszT7p+IPXEmzo056cqEwFhUSa2CpfyqWnHynJ7nBHVdYJbIWY91gSP0xF6n2jLAlh&#10;oQPDnH1vg0EZ+v1I/ALSWs7FSByk4+9n3yektHJRTOw5kx+GDarvTRaY1MfCfHwx2uqrwGWxQzKI&#10;bCwJTiBzxyUDHr2J9BwDz1ymr5M+XU6j9fIfjtihqbQtMNGUanz/ADOkD8sDk6XSDLdkxndyI725&#10;aUncvdjASkepxk/TjqwGqqjtNSRp4z9b4tQLUOWmNB8gN/Xwx+kXAuA41sU2WkvBeNnzKB4wf6x7&#10;dcp27wxJ75+AjEDUoALTPu7f1xK/jCqP/Or/APOV/X1T9iHRfhhhH87fL9MA6dSDS3FRaNQo6vJc&#10;wozwXArjvj07dOfszVACzRPTA71KVMFYJ8z+kfLE5jU665o2pnFrcrG2OA0AdvunkjqtrKgp1E+e&#10;uOGqkaCPL16zOLW39R658UuIH3UreSA42p9TjakHk/e7E+/VNWzpFQY/I459plTvqNuX16YbWmWu&#10;epWnkBqNRa8418ZJS0lCTubSDkjKFDCuOkV9wqzvavfXYTPP44Mp31a1pQvu9DqNfrX8MOm19Wql&#10;U4MSa1btJU35wYlw3YZQhxxWCpwFChgnPqD+HWduOGilVymo2sQdDA6aj88cW/tjTaoKWg3Ekbjz&#10;I+Qw2kX7Z1nLw3ZTYkrJQBHASjd+J5I/LrJtS4hfdxaum+v6D9caS3/Z1mO3qUBrEQSTOnM4orj1&#10;CuGsy/KZkGImQRtajnbx/OX978h0TS4bQooTU75Xedvht8ccN1UuahNMBZPmfjy9MVEymSfh3ZK5&#10;A+Q/OoE5V+Xb9+T1ZUrHMKS6YjQprVrFDyMEnnz+GK2rznRay4byT5PnYQAvdnJ5JyPzA6NtkNGu&#10;TMn+n1rim4qLWmmmgBIIOxPWPqcZM1Vp6YlxJSlKVASB5aldxl1aVZ/HZ16VZVs1uTyj8gfzxmKR&#10;GcATuQfX/T4Y8WBIj+W024xuA3qWCB8ym3y2P6CP3dcuGdTK6GYHwDfmcfPQSqwVgIMT6iPxAxo3&#10;xSNpd0ioENYGWKY4pKiM/fU2FHHv7e2fp1j+DME4vWPUj5T+onDGvmqcOpoD94jXp005Dl6aYy7d&#10;baahcqJLyiFJSStY7qCcJH9AHW0tTFuV88BsWDD+aPmYOB+DSkGOplzClAr2kn1zx6dH1WCtA2jE&#10;aZzrmxOoFrLq9bkQYy220FbTg3ZOAlJKhj6kdRq1MlJXO/e+PLFQOXMh5QPjr+Xjjcn8HZ4aqXBh&#10;Oa03JJYlym1qjUdhLZIiLBJW9zwV4UAOOOT3xjy//aDxmrQT9l25KlhLsI1B2UeE6md9NI39I/2f&#10;8ASvV/atyQ2XRF/hMasepjQdJPODh0a+eHHSjXujvUPUqhOSwWAlmYxJU0+yN275VJ4HPJBBB4yD&#10;jryLhdrxLhfFPt9hdMtVebQ6nSNUIgAA/dgjcEa49VvOMVqHDq/DaqhraoO+mqhpiZKkNy6/icYx&#10;1/8ABtbXhMu616zblefq1FrMgtLaqYSqS2+DuVylISWyCPYgj1zx6p7P+1/FuP1bvh3EAgr00FRX&#10;pqVUoTlIKlmIYMNCCQQeUY824/7L8K4VY2/FOHhhTzhHR2LHMwLIytA0hWDKf5SCZIDb1VpFOkUW&#10;n1uKx5bKmG1ojq5CUuJA2/kQfy6jwK4qvQ7NtxufFSRPrjKX9ClSuKrAd4ag+DAMAfw9BgXoFyro&#10;sl1KI4cjAKQ9FJASQQO3Bz+fTv7LTuqOSoe8Yhue/wDXFFS2q1a9OtbNkcDNzjygbfWmGjZEqDXL&#10;GYYnRRJpit7zDb6AH4uDghtYJHHpkcjg9Z/idCpa8Q7Kof3mihgdGBiMwPOd4PiNcR4RxWlxcPVp&#10;JkPvMumXMNCVIgiRygicKzxD6a0+zbjizKJ5bLc8OqejNJKWytKUK3gfsbkuDKRkAgkHnh9wC9rX&#10;NF6VQlioGpMmJIiecEaE6wYPXA3E7Y9p9oJEZo0ETK5hI2BjQxudcIe+LIagOxmYjiChSlt7F5wN&#10;yt2Pw5/LrXWtyKufPyAPwG/nhVVmlRLzzn44EqFZi6g8uU++2WW3tqG1JJ3EKxkj+3p0c1yKaAj3&#10;iN+mmOOpNVl5D8o+WLepLTK8iHFT8OFyFMx0pAUGm9uVq55UvalW3PAKuhQSCzOZgSf0HIAyJ8MT&#10;amEgqBMgeJPUnnGsD0x4p2oqG4aqFbdNTDYjFTaVbASAE53fVZ5yT+WOotbM7CrVMz089vAYtC06&#10;IKpqep69Trrpy2/HApcN2P1CrNxKbESktxNzxeUR5qyThXGSOT26No24dO8dJ+QExhXWcUSIXU6n&#10;1MaD6PjiI6zKpcxlx6apcpLxJWkfLkjBAz6f1Dq0GmysI0Ppt5friz7PVYBpEDlvM4lyG3Ke7501&#10;0uuhYIIPy7vQ49fz6rLI09mIGOojVNH1A5ctdB0xH/4x/wCtHf8AIR/8eiM69Pmf1xD7HW/iH+Ff&#10;0x//2VBLAQItABQABgAIAAAAIQCKFT+YDAEAABUCAAATAAAAAAAAAAAAAAAAAAAAAABbQ29udGVu&#10;dF9UeXBlc10ueG1sUEsBAi0AFAAGAAgAAAAhADj9If/WAAAAlAEAAAsAAAAAAAAAAAAAAAAAPQEA&#10;AF9yZWxzLy5yZWxzUEsBAi0AFAAGAAgAAAAhAIAIAbvnAgAAywUAAA4AAAAAAAAAAAAAAAAAPAIA&#10;AGRycy9lMm9Eb2MueG1sUEsBAi0AFAAGAAgAAAAhAFhgsxu6AAAAIgEAABkAAAAAAAAAAAAAAAAA&#10;TwUAAGRycy9fcmVscy9lMm9Eb2MueG1sLnJlbHNQSwECLQAUAAYACAAAACEA7YO6xN4AAAAKAQAA&#10;DwAAAAAAAAAAAAAAAABABgAAZHJzL2Rvd25yZXYueG1sUEsBAi0ACgAAAAAAAAAhALbVEavlYQEA&#10;5WEBABUAAAAAAAAAAAAAAAAASwcAAGRycy9tZWRpYS9pbWFnZTEuanBlZ1BLBQYAAAAABgAGAH0B&#10;AABjaQEAAAA=&#10;" o:allowincell="f" stroked="f" strokeweight="0">
                <v:fill r:id="rId19" o:title="Green design rectangle" opacity="19661f" recolor="t" rotate="t" type="frame"/>
                <w10:wrap anchorx="page" anchory="page"/>
              </v:rect>
            </w:pict>
          </mc:Fallback>
        </mc:AlternateContent>
      </w:r>
      <w:r w:rsidR="00E841AB">
        <w:rPr>
          <w:noProof/>
        </w:rPr>
        <w:br w:type="page"/>
      </w:r>
      <w:r w:rsidR="003F79FB">
        <w:rPr>
          <w:noProof/>
        </w:rPr>
        <w:lastRenderedPageBreak/>
        <mc:AlternateContent>
          <mc:Choice Requires="wps">
            <w:drawing>
              <wp:anchor distT="0" distB="0" distL="114300" distR="114300" simplePos="0" relativeHeight="251627008" behindDoc="0" locked="0" layoutInCell="0" allowOverlap="1" wp14:anchorId="6C857526" wp14:editId="56EC2F7C">
                <wp:simplePos x="0" y="0"/>
                <wp:positionH relativeFrom="page">
                  <wp:posOffset>2066925</wp:posOffset>
                </wp:positionH>
                <wp:positionV relativeFrom="page">
                  <wp:posOffset>398780</wp:posOffset>
                </wp:positionV>
                <wp:extent cx="5067300" cy="312420"/>
                <wp:effectExtent l="0" t="0" r="0" b="3175"/>
                <wp:wrapNone/>
                <wp:docPr id="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Pr="00891C54" w:rsidRDefault="00E841AB">
                            <w:pPr>
                              <w:pStyle w:val="Heading2"/>
                              <w:rPr>
                                <w:color w:val="auto"/>
                              </w:rPr>
                            </w:pPr>
                          </w:p>
                        </w:txbxContent>
                      </wps:txbx>
                      <wps:bodyPr rot="0" vert="horz" wrap="square" lIns="18288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57526" id="Text Box 27" o:spid="_x0000_s1043" type="#_x0000_t202" style="position:absolute;margin-left:162.75pt;margin-top:31.4pt;width:399pt;height:24.6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A0twIAALgFAAAOAAAAZHJzL2Uyb0RvYy54bWysVFtvmzAUfp+0/2D5nXIpSQCFVG0I06Tu&#10;IrX7AQ6YYA1sZjuBrtp/37EJSZu+TNt4QMc+x9+5fecsb4a2QQcqFRM8xf6VhxHlhSgZ36X422Pu&#10;RBgpTXhJGsFpip+owjer9++WfZfQQNSiKalEAMJV0ncprrXuEtdVRU1boq5ERzkoKyFbouEod24p&#10;SQ/obeMGnjd3eyHLToqCKgW32ajEK4tfVbTQX6pKUY2aFENs2v6l/W/N310tSbKTpKtZcQyD/EUU&#10;LWEcnJ6gMqIJ2kv2BqplhRRKVPqqEK0rqooV1OYA2fjeRTYPNemozQWKo7pTmdT/gy0+H75KxEro&#10;XYwRJy306JEOGt2JAQULU5++UwmYPXRgqAe4B1ubq+ruRfFdIS7WNeE7eiul6GtKSojPNy/dF09H&#10;HGVAtv0nUYIfstfCAg2VbE3xoBwI0KFPT6femFgKuJx588W1B6oCdNd+EAa2eS5JptedVPoDFS0y&#10;Qool9N6ik8O90iYakkwmxhkXOWsa2/+Gv7oAw/EGfMNTozNR2HY+x168iTZR6ITBfOOEXpY5t/k6&#10;dOa5v5hl19l6nfm/jF8/TGpWlpQbNxO1/PDPWnck+UiKE7mUaFhp4ExISu6260aiAwFq5/azNQfN&#10;2cx9HYYtAuRykRJU07sLYiefRwsnzMOZEy+8yPH8+C6ee2EcZvnrlO4Zp/+eEupTHM+C2Uimc9AX&#10;uXn2e5sbSVqmYXk0rE1xdDIiiaHghpe2tZqwZpRflMKEfy4FtHtqtCWs4ejIVj1sh3E2gmkQtqJ8&#10;AgpLAQwDMsLmA6EW8idGPWyRFKsfeyIpRs1HbsYgCqLI7B17AkFOwnYSCC/gfYo1RqO41uN+2neS&#10;7WqAH6eNi1uYl4pZKpvBGkM5ThmsB5vRcZWZ/fPybK3OC3f1GwAA//8DAFBLAwQUAAYACAAAACEA&#10;U5xEfuEAAAALAQAADwAAAGRycy9kb3ducmV2LnhtbEyPQUvDQBCF74L/YRnBi9jdprZIzKaIUOpB&#10;kLaC12l2zQazszG7bVJ/vVMvepuZ93jzvWI5+lYcbR+bQBqmEwXCUhVMQ7WGt93q9h5ETEgG20BW&#10;w8lGWJaXFwXmJgy0scdtqgWHUMxRg0upy6WMlbMe4yR0llj7CL3HxGtfS9PjwOG+lZlSC+mxIf7g&#10;sLNPzlaf24PX8Np8Dzd3652K8Qu755fV+v3kSOvrq/HxAUSyY/ozwxmf0aFkpn04kImi1TDL5nO2&#10;alhkXOFsmGYzvux/JwWyLOT/DuUPAAAA//8DAFBLAQItABQABgAIAAAAIQC2gziS/gAAAOEBAAAT&#10;AAAAAAAAAAAAAAAAAAAAAABbQ29udGVudF9UeXBlc10ueG1sUEsBAi0AFAAGAAgAAAAhADj9If/W&#10;AAAAlAEAAAsAAAAAAAAAAAAAAAAALwEAAF9yZWxzLy5yZWxzUEsBAi0AFAAGAAgAAAAhAOJIIDS3&#10;AgAAuAUAAA4AAAAAAAAAAAAAAAAALgIAAGRycy9lMm9Eb2MueG1sUEsBAi0AFAAGAAgAAAAhAFOc&#10;RH7hAAAACwEAAA8AAAAAAAAAAAAAAAAAEQUAAGRycy9kb3ducmV2LnhtbFBLBQYAAAAABAAEAPMA&#10;AAAfBgAAAAA=&#10;" o:allowincell="f" filled="f" stroked="f">
                <v:textbox inset="14.4pt,0,0,0">
                  <w:txbxContent>
                    <w:p w:rsidR="00E841AB" w:rsidRPr="00891C54" w:rsidRDefault="00E841AB">
                      <w:pPr>
                        <w:pStyle w:val="Heading2"/>
                        <w:rPr>
                          <w:color w:val="auto"/>
                        </w:rPr>
                      </w:pPr>
                    </w:p>
                  </w:txbxContent>
                </v:textbox>
                <w10:wrap anchorx="page" anchory="page"/>
              </v:shape>
            </w:pict>
          </mc:Fallback>
        </mc:AlternateContent>
      </w:r>
      <w:r w:rsidR="003F79FB">
        <w:rPr>
          <w:noProof/>
        </w:rPr>
        <mc:AlternateContent>
          <mc:Choice Requires="wps">
            <w:drawing>
              <wp:anchor distT="0" distB="0" distL="114300" distR="114300" simplePos="0" relativeHeight="251643392" behindDoc="1" locked="0" layoutInCell="0" allowOverlap="1" wp14:anchorId="3DE68B7A" wp14:editId="5081A295">
                <wp:simplePos x="0" y="0"/>
                <wp:positionH relativeFrom="page">
                  <wp:posOffset>481965</wp:posOffset>
                </wp:positionH>
                <wp:positionV relativeFrom="page">
                  <wp:posOffset>923925</wp:posOffset>
                </wp:positionV>
                <wp:extent cx="1498600" cy="4333875"/>
                <wp:effectExtent l="0" t="0" r="635" b="0"/>
                <wp:wrapNone/>
                <wp:docPr id="1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43338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id="14">
                        <w:txbxContent>
                          <w:p w:rsidR="009D4D6F" w:rsidRDefault="009D4D6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68B7A" id="Text Box 74" o:spid="_x0000_s1044" type="#_x0000_t202" style="position:absolute;margin-left:37.95pt;margin-top:72.75pt;width:118pt;height:341.2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nuUnQIAAEEFAAAOAAAAZHJzL2Uyb0RvYy54bWysVF1v2yAUfZ+0/4B4T20nzoetOFXTLtOk&#10;7kNq9wMwxjYaBg9I7G7af98F6izdXqZpeXAuFzj33MOB7fXYCXRi2nAlC5xcxRgxSVXFZVPgz4+H&#10;2QYjY4msiFCSFfiJGXy9e/1qO/Q5m6tWiYppBCDS5ENf4NbaPo8iQ1vWEXOleiZhsla6IxaGuokq&#10;TQZA70Q0j+NVNChd9VpRZgxk78Ik3nn8umbUfqxrwywSBQZu1n+1/5buG+22JG806VtOn2mQf2DR&#10;ES6h6BnqjliCjpr/AdVxqpVRtb2iqotUXXPKfA/QTRL/1s1DS3rmewFxTH+Wyfw/WPrh9EkjXsHZ&#10;rTGSpIMzemSjRXs1onXq9Bl6k8Oyhx4W2hHysNb3avp7Rb8YJNVtS2TDbrRWQ8tIBfwStzO62Bpw&#10;jAMph/eqgjrkaJUHGmvdOfFADgTocE5P57NxXKgrmWabVQxTFObSxWKxWS99DZJP23tt7FumOuSC&#10;Ams4fA9PTvfGOjokn5a4akYJXh24EH7gDMduhUYnAlYpm9CiOHbANeSS2P2CYyAPvgp5nwJs71kH&#10;4Su9QBfS1ZDKVQtEQgaaA2puzrXp/fI9S+ZpvJ9ns8Nqs56lh3Q5y9bxZhYn2T5bxWmW3h1+uL6S&#10;NG95VTF5zyWbvJukf+eN51sUXOfdi4YCZ8v50kv2gr3RTXlWxotwbvlSwo5buMqCdwXeXEjlDPFG&#10;VtA2yS3hIsTRS/peMtBg+veqePs4xwTv2LEcg1MXky1LVT2BobSC4wZrwDsEQav0N4wGuNMFNl+P&#10;RDOMxDsJpnQPwBToKSingEgKWwtsMQrhrQ0PxbHXvGkBOXhCqhswbs29pZzDAwug7gZwT30Tz2+K&#10;ewgux37Vr5dv9xMAAP//AwBQSwMEFAAGAAgAAAAhAEU8zaPfAAAACgEAAA8AAABkcnMvZG93bnJl&#10;di54bWxMj81OwzAQhO9IvIO1SNyok5aUNMSpAAkhIaSqpYce3XjzI+J1FLtpePtuT3DcmU+zM/l6&#10;sp0YcfCtIwXxLAKBVDrTUq1g//3+kILwQZPRnSNU8Ise1sXtTa4z4860xXEXasEh5DOtoAmhz6T0&#10;ZYNW+5nrkdir3GB14HOopRn0mcNtJ+dRtJRWt8QfGt3jW4Plz+5kFbwuXT3Gi4P9+qw+5GpTGfaC&#10;Uvd308sziIBT+IPhWp+rQ8Gdju5ExotOwVOyYpL1xyQBwcAijlk5KkjnaQSyyOX/CcUFAAD//wMA&#10;UEsBAi0AFAAGAAgAAAAhALaDOJL+AAAA4QEAABMAAAAAAAAAAAAAAAAAAAAAAFtDb250ZW50X1R5&#10;cGVzXS54bWxQSwECLQAUAAYACAAAACEAOP0h/9YAAACUAQAACwAAAAAAAAAAAAAAAAAvAQAAX3Jl&#10;bHMvLnJlbHNQSwECLQAUAAYACAAAACEAsHZ7lJ0CAABBBQAADgAAAAAAAAAAAAAAAAAuAgAAZHJz&#10;L2Uyb0RvYy54bWxQSwECLQAUAAYACAAAACEARTzNo98AAAAKAQAADwAAAAAAAAAAAAAAAAD3BAAA&#10;ZHJzL2Rvd25yZXYueG1sUEsFBgAAAAAEAAQA8wAAAAMGAAAAAA==&#10;" o:allowincell="f" fillcolor="white [3212]" stroked="f">
                <v:textbox style="mso-next-textbox:#Text Box 172" inset="0,0,0,0">
                  <w:txbxContent>
                    <w:p w:rsidR="009D4D6F" w:rsidRDefault="009D4D6F">
                      <w:pPr>
                        <w:pStyle w:val="BodyText"/>
                      </w:pPr>
                    </w:p>
                  </w:txbxContent>
                </v:textbox>
                <w10:wrap anchorx="page" anchory="page"/>
              </v:shape>
            </w:pict>
          </mc:Fallback>
        </mc:AlternateContent>
      </w:r>
      <w:r w:rsidR="003F79FB">
        <w:rPr>
          <w:noProof/>
        </w:rPr>
        <mc:AlternateContent>
          <mc:Choice Requires="wps">
            <w:drawing>
              <wp:anchor distT="0" distB="0" distL="114300" distR="114300" simplePos="0" relativeHeight="251742720" behindDoc="0" locked="0" layoutInCell="0" allowOverlap="1" wp14:anchorId="1847111D" wp14:editId="796836FC">
                <wp:simplePos x="0" y="0"/>
                <wp:positionH relativeFrom="page">
                  <wp:posOffset>2055495</wp:posOffset>
                </wp:positionH>
                <wp:positionV relativeFrom="page">
                  <wp:posOffset>9791065</wp:posOffset>
                </wp:positionV>
                <wp:extent cx="4116070" cy="45085"/>
                <wp:effectExtent l="0" t="0" r="635" b="3175"/>
                <wp:wrapNone/>
                <wp:docPr id="14"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607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A6A" w:rsidRPr="004159D0" w:rsidRDefault="00BE5A6A" w:rsidP="00BE5A6A">
                            <w:pPr>
                              <w:ind w:firstLine="720"/>
                              <w:jc w:val="both"/>
                              <w:rPr>
                                <w:rFonts w:asciiTheme="minorHAnsi" w:hAnsiTheme="minorHAnsi"/>
                                <w:sz w:val="22"/>
                              </w:rPr>
                            </w:pPr>
                          </w:p>
                        </w:txbxContent>
                      </wps:txbx>
                      <wps:bodyPr rot="0" vert="horz" wrap="square" lIns="182880" tIns="0" rIns="4572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7111D" id="Text Box 276" o:spid="_x0000_s1045" type="#_x0000_t202" style="position:absolute;margin-left:161.85pt;margin-top:770.95pt;width:324.1pt;height:3.55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0Cuug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pHMBK0hx7ds71BN3KPovnMFmgcdAZ+dwN4mj0YwNmR1cOtrL5pJOSypWLDrpWSY8toDQmG9qZ/&#10;dnXC0RZkPX6UNQSiWyMd0L5Rva0e1AMBOjTq4dQcm0wFhyQMZ8EcTBXYSBwksYtAs+PlQWnznske&#10;2UWOFfTegdPdrTY2GZodXWwsIUveda7/nXh2AI7TCYSGq9Zmk3DtfEyDdJWsEuKRaLbySFAU3nW5&#10;JN6sDOdx8a5YLovwp40bkqzldc2EDXOUVkj+rHUHkU+iOIlLy47XFs6mpNVmvewU2lGQdum+Q0HO&#10;3PznabgiAJcXlMKIBDdR6pWzZO6RksReOg8SLwjTm3QWkJQU5XNKt1ywf6eExhyncRRPWvott8B9&#10;r7nRrOcGhkfH+xwnJyeaWQWuRO1aayjvpvVZKWz6T6WAdh8b7fRqJTqJ1ezX++PbADQr5rWsH0DB&#10;SoLCQIsw+WDRSvUDoxGmSI719y1VDKPug7CvIImSxM4dt4OFcgsSz2F4YbQ+HlNRAUiODUbTcmmm&#10;IbUdFN+0EGN6cUJew5tpuNPzUz6HlwYzwtE6zDM7hM73zutp6i5+AQAA//8DAFBLAwQUAAYACAAA&#10;ACEA0/M/YuEAAAANAQAADwAAAGRycy9kb3ducmV2LnhtbEyPQUvDQBCF74L/YRnBm920VWvSbIoI&#10;oiCCbYrnSXaapGZ3Q3abxH/v1IveZuY93nwv3UymFQP1vnFWwXwWgSBbOt3YSsE+f755AOEDWo2t&#10;s6TgmzxsssuLFBPtRrulYRcqwSHWJ6igDqFLpPRlTQb9zHVkWTu43mDgta+k7nHkcNPKRRTdS4ON&#10;5Q81dvRUU/m1OxkF4xCGI273H6X5bF6Lt2P+Xr3kSl1fTY9rEIGm8GeGMz6jQ8ZMhTtZ7UWrYLlY&#10;rtjKwt3tPAbBlnh1HorfUxyBzFL5v0X2AwAA//8DAFBLAQItABQABgAIAAAAIQC2gziS/gAAAOEB&#10;AAATAAAAAAAAAAAAAAAAAAAAAABbQ29udGVudF9UeXBlc10ueG1sUEsBAi0AFAAGAAgAAAAhADj9&#10;If/WAAAAlAEAAAsAAAAAAAAAAAAAAAAALwEAAF9yZWxzLy5yZWxzUEsBAi0AFAAGAAgAAAAhAPDz&#10;QK66AgAAvQUAAA4AAAAAAAAAAAAAAAAALgIAAGRycy9lMm9Eb2MueG1sUEsBAi0AFAAGAAgAAAAh&#10;ANPzP2LhAAAADQEAAA8AAAAAAAAAAAAAAAAAFAUAAGRycy9kb3ducmV2LnhtbFBLBQYAAAAABAAE&#10;APMAAAAiBgAAAAA=&#10;" o:allowincell="f" filled="f" stroked="f">
                <v:textbox inset="14.4pt,0,36pt,0">
                  <w:txbxContent>
                    <w:p w:rsidR="00BE5A6A" w:rsidRPr="004159D0" w:rsidRDefault="00BE5A6A" w:rsidP="00BE5A6A">
                      <w:pPr>
                        <w:ind w:firstLine="720"/>
                        <w:jc w:val="both"/>
                        <w:rPr>
                          <w:rFonts w:asciiTheme="minorHAnsi" w:hAnsiTheme="minorHAnsi"/>
                          <w:sz w:val="22"/>
                        </w:rPr>
                      </w:pPr>
                    </w:p>
                  </w:txbxContent>
                </v:textbox>
                <w10:wrap anchorx="page" anchory="page"/>
              </v:shape>
            </w:pict>
          </mc:Fallback>
        </mc:AlternateContent>
      </w:r>
      <w:r w:rsidR="003F79FB">
        <w:rPr>
          <w:noProof/>
        </w:rPr>
        <mc:AlternateContent>
          <mc:Choice Requires="wps">
            <w:drawing>
              <wp:anchor distT="0" distB="0" distL="114300" distR="114300" simplePos="0" relativeHeight="251741696" behindDoc="0" locked="0" layoutInCell="0" allowOverlap="1" wp14:anchorId="2E125D41" wp14:editId="11905C42">
                <wp:simplePos x="0" y="0"/>
                <wp:positionH relativeFrom="page">
                  <wp:posOffset>352425</wp:posOffset>
                </wp:positionH>
                <wp:positionV relativeFrom="page">
                  <wp:posOffset>9952990</wp:posOffset>
                </wp:positionV>
                <wp:extent cx="5678805" cy="312420"/>
                <wp:effectExtent l="0" t="0" r="0" b="2540"/>
                <wp:wrapNone/>
                <wp:docPr id="13"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616" w:rsidRPr="008D1616" w:rsidRDefault="008D1616" w:rsidP="008D1616">
                            <w:pPr>
                              <w:pStyle w:val="Heading2"/>
                              <w:rPr>
                                <w:color w:val="auto"/>
                                <w:sz w:val="30"/>
                                <w:szCs w:val="30"/>
                              </w:rPr>
                            </w:pPr>
                          </w:p>
                        </w:txbxContent>
                      </wps:txbx>
                      <wps:bodyPr rot="0" vert="horz" wrap="square" lIns="18288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25D41" id="Text Box 274" o:spid="_x0000_s1046" type="#_x0000_t202" style="position:absolute;margin-left:27.75pt;margin-top:783.7pt;width:447.15pt;height:24.6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QLSuQIAALkFAAAOAAAAZHJzL2Uyb0RvYy54bWysVNuOmzAQfa/Uf7D8znJZSAAtWe2GUFXa&#10;XqTdfoADJlgFm9pOYLvqv3dsQrKXl6otD2jsGZ+5nZmr67Fr0YFKxQTPsH/hYUR5KSrGdxn+9lA4&#10;MUZKE16RVnCa4Ueq8PXq/buroU9pIBrRVlQiAOEqHfoMN1r3qeuqsqEdUReipxyUtZAd0XCUO7eS&#10;ZAD0rnUDz1u4g5BVL0VJlYLbfFLilcWva1rqL3WtqEZthiE2bf/S/rfm766uSLqTpG9YeQyD/EUU&#10;HWEcnJ6gcqIJ2kv2BqpjpRRK1PqiFJ0r6pqV1OYA2fjeq2zuG9JTmwsUR/WnMqn/B1t+PnyViFXQ&#10;u0uMOOmgRw901OhWjChYhqZAQ69SsLvvwVKPoABjm6zq70T5XSEu1g3hO3ojpRgaSioI0Dcv3WdP&#10;JxxlQLbDJ1GBI7LXwgKNtexM9aAeCNChUY+n5phgSriMFss49iKMStBd+kEY2O65JJ1f91LpD1R0&#10;yAgZltB8i04Od0qbaEg6mxhnXBSsbS0BWv7iAgynG/ANT43ORGH7+ZR4ySbexKETBouNE3p57twU&#10;69BZFP4yyi/z9Tr3fxm/fpg2rKooN25mbvnhn/XuyPKJFSd2KdGyysCZkJTcbdetRAcC3C7sZ2sO&#10;mrOZ+zIMWwTI5VVKUE3vNkicYhEvnbAIIydZerHj+cltsvDCJMyLlyndMU7/PSU0ZDiJgmgi0zno&#10;V7l59nubG0k7pmF7tKzLcHwyIqmh4IZXtrWasHaSn5XChH8uBbR7brQlrOHoxFY9bsdpOKJ5ELai&#10;egQKSwEMA57C6gOhEfInRgOskQyrH3siKUbtR27GIA6AtbB47AkEOQvbWSC8hPcZ1hhN4lpPC2rf&#10;S7ZrAH6aNi5uYF5qZqlsBmsK5ThlsB9sRsddZhbQ87O1Om/c1W8AAAD//wMAUEsDBBQABgAIAAAA&#10;IQCqpS7V4gAAAAwBAAAPAAAAZHJzL2Rvd25yZXYueG1sTI9NS8NAEIbvgv9hGcGLtJtKEm3MpohQ&#10;6kEQ24LXaXbNBrOzMbttUn+940mP887D+1GuJteJkxlC60nBYp6AMFR73VKjYL9bz+5BhIiksfNk&#10;FJxNgFV1eVFiof1Ib+a0jY1gEwoFKrAx9oWUobbGYZj73hD/PvzgMPI5NFIPOLK56+RtkuTSYUuc&#10;YLE3T9bUn9ujU/Dafo836WaXhPCF/fPLevN+tqTU9dX0+AAimin+wfBbn6tDxZ0O/kg6iE5BlmVM&#10;sp7ldykIJpbpksccWMoXeQ6yKuX/EdUPAAAA//8DAFBLAQItABQABgAIAAAAIQC2gziS/gAAAOEB&#10;AAATAAAAAAAAAAAAAAAAAAAAAABbQ29udGVudF9UeXBlc10ueG1sUEsBAi0AFAAGAAgAAAAhADj9&#10;If/WAAAAlAEAAAsAAAAAAAAAAAAAAAAALwEAAF9yZWxzLy5yZWxzUEsBAi0AFAAGAAgAAAAhAM7h&#10;AtK5AgAAuQUAAA4AAAAAAAAAAAAAAAAALgIAAGRycy9lMm9Eb2MueG1sUEsBAi0AFAAGAAgAAAAh&#10;AKqlLtXiAAAADAEAAA8AAAAAAAAAAAAAAAAAEwUAAGRycy9kb3ducmV2LnhtbFBLBQYAAAAABAAE&#10;APMAAAAiBgAAAAA=&#10;" o:allowincell="f" filled="f" stroked="f">
                <v:textbox inset="14.4pt,0,0,0">
                  <w:txbxContent>
                    <w:p w:rsidR="008D1616" w:rsidRPr="008D1616" w:rsidRDefault="008D1616" w:rsidP="008D1616">
                      <w:pPr>
                        <w:pStyle w:val="Heading2"/>
                        <w:rPr>
                          <w:color w:val="auto"/>
                          <w:sz w:val="30"/>
                          <w:szCs w:val="30"/>
                        </w:rPr>
                      </w:pPr>
                    </w:p>
                  </w:txbxContent>
                </v:textbox>
                <w10:wrap anchorx="page" anchory="page"/>
              </v:shape>
            </w:pict>
          </mc:Fallback>
        </mc:AlternateContent>
      </w:r>
      <w:r w:rsidR="003F79FB">
        <w:rPr>
          <w:noProof/>
        </w:rPr>
        <mc:AlternateContent>
          <mc:Choice Requires="wps">
            <w:drawing>
              <wp:anchor distT="0" distB="0" distL="114300" distR="114300" simplePos="0" relativeHeight="251674112" behindDoc="0" locked="0" layoutInCell="0" allowOverlap="1" wp14:anchorId="6A301B0D" wp14:editId="528AC213">
                <wp:simplePos x="0" y="0"/>
                <wp:positionH relativeFrom="page">
                  <wp:posOffset>2158365</wp:posOffset>
                </wp:positionH>
                <wp:positionV relativeFrom="page">
                  <wp:posOffset>1844040</wp:posOffset>
                </wp:positionV>
                <wp:extent cx="1524000" cy="3225800"/>
                <wp:effectExtent l="0" t="0" r="3810" b="0"/>
                <wp:wrapNone/>
                <wp:docPr id="1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22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7">
                        <w:txbxContent>
                          <w:p w:rsidR="00E841AB" w:rsidRPr="00360CB6" w:rsidRDefault="00E841AB" w:rsidP="00360CB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01B0D" id="Text Box 152" o:spid="_x0000_s1047" type="#_x0000_t202" style="position:absolute;margin-left:169.95pt;margin-top:145.2pt;width:120pt;height:254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QNtQIAALUFAAAOAAAAZHJzL2Uyb0RvYy54bWysVO1umzAU/T9p72D5P+VjkAZUUrUhTJO6&#10;D6ndAzhggjWwme0Eumnvvms7pGmnSdM2fqBr+/rcj3N8r66nvkMHKhUTPMfhRYAR5ZWoGd/l+PND&#10;6S0xUprwmnSC0xw/UoWvV69fXY1DRiPRiq6mEgEIV9k45LjVesh8X1Ut7Ym6EAPlcNgI2RMNS7nz&#10;a0lGQO87PwqChT8KWQ9SVFQp2C3cIV5Z/Kahlf7YNIpq1OUYctP2L+1/a/7+6opkO0mGllXHNMhf&#10;ZNETxiHoCaogmqC9ZL9A9aySQolGX1Si90XTsIraGqCaMHhRzX1LBmprgeao4dQm9f9gqw+HTxKx&#10;GriLMOKkB44e6KTRrZhQmESmQeOgMvC7H8BTT3AAzrZYNdyJ6otCXKxbwnf0RkoxtpTUkGBobvpn&#10;Vx2OMiDb8b2oIRDZa2GBpkb2pnvQDwToQNTjiRyTTGVCJlEcBHBUwdmbKEqWsDAxSDZfH6TSb6no&#10;kTFyLIF9C08Od0o719nFROOiZF0H+yTr+LMNwHQ7EByumjOThiX0exqkm+VmGXtxtNh4cVAU3k25&#10;jr1FGV4mxZtivS7CHyZuGGctq2vKTZhZXGH8Z+QdZe5kcZKXEh2rDZxJScnddt1JdCAg7tJ+x4ac&#10;ufnP07D9glpelBRCb2+j1CsXy0svLuPESy+DpReE6W26COI0LsrnJd0xTv+9JDTmOE2ixKnpt7UB&#10;7YZ5x+BZbSTrmYbx0bE+xyCHoxPJjAY3vLbUasI6Z5+1wqT/1AqgeybaKtaI1MlVT9vJvY6FCW/k&#10;vBX1I2hYClAYqBFmHxitkN8wGmGO5Fh93RNJMerecXgHZujMhpyN7WwQXsHVHGuMnLnWbjjtB8l2&#10;LSC7l8bFDbyVhlkVP2VxfGEwG2wxxzlmhs/52no9TdvVTwAAAP//AwBQSwMEFAAGAAgAAAAhAE4J&#10;nybhAAAACwEAAA8AAABkcnMvZG93bnJldi54bWxMj8tOwzAQRfdI/IM1SOyo0wdtnWZSVQhWSIg0&#10;LFg6sZtYjcchdtvw97irspyZozvnZtvRduysB28cIUwnCTBNtVOGGoSv8u1pDcwHSUp2jjTCr/aw&#10;ze/vMpkqd6FCn/ehYTGEfCoR2hD6lHNft9pKP3G9png7uMHKEMeh4WqQlxhuOz5LkiW30lD80Mpe&#10;v7S6Pu5PFmH3TcWr+fmoPotDYcpSJPS+PCI+Poy7DbCgx3CD4aof1SGPTpU7kfKsQ5jPhYgowkwk&#10;C2CReF5dNxXCSqwXwPOM/++Q/wEAAP//AwBQSwECLQAUAAYACAAAACEAtoM4kv4AAADhAQAAEwAA&#10;AAAAAAAAAAAAAAAAAAAAW0NvbnRlbnRfVHlwZXNdLnhtbFBLAQItABQABgAIAAAAIQA4/SH/1gAA&#10;AJQBAAALAAAAAAAAAAAAAAAAAC8BAABfcmVscy8ucmVsc1BLAQItABQABgAIAAAAIQBIHgQNtQIA&#10;ALUFAAAOAAAAAAAAAAAAAAAAAC4CAABkcnMvZTJvRG9jLnhtbFBLAQItABQABgAIAAAAIQBOCZ8m&#10;4QAAAAsBAAAPAAAAAAAAAAAAAAAAAA8FAABkcnMvZG93bnJldi54bWxQSwUGAAAAAAQABADzAAAA&#10;HQYAAAAA&#10;" o:allowincell="f" filled="f" stroked="f">
                <v:textbox style="mso-next-textbox:#Text Box 153" inset="0,0,0,0">
                  <w:txbxContent>
                    <w:p w:rsidR="00E841AB" w:rsidRPr="00360CB6" w:rsidRDefault="00E841AB" w:rsidP="00360CB6"/>
                  </w:txbxContent>
                </v:textbox>
                <w10:wrap anchorx="page" anchory="page"/>
              </v:shape>
            </w:pict>
          </mc:Fallback>
        </mc:AlternateContent>
      </w:r>
      <w:r w:rsidR="003F79FB">
        <w:rPr>
          <w:noProof/>
        </w:rPr>
        <mc:AlternateContent>
          <mc:Choice Requires="wps">
            <w:drawing>
              <wp:anchor distT="0" distB="0" distL="114300" distR="114300" simplePos="0" relativeHeight="251675136" behindDoc="0" locked="0" layoutInCell="0" allowOverlap="1" wp14:anchorId="30443283" wp14:editId="43529CBD">
                <wp:simplePos x="0" y="0"/>
                <wp:positionH relativeFrom="page">
                  <wp:posOffset>3834765</wp:posOffset>
                </wp:positionH>
                <wp:positionV relativeFrom="page">
                  <wp:posOffset>1844040</wp:posOffset>
                </wp:positionV>
                <wp:extent cx="1524000" cy="3225800"/>
                <wp:effectExtent l="0" t="0" r="3810" b="0"/>
                <wp:wrapNone/>
                <wp:docPr id="1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22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53" type="#_x0000_t202" style="position:absolute;margin-left:301.95pt;margin-top:145.2pt;width:120pt;height:254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HFHwAIAAMMFAAAOAAAAZHJzL2Uyb0RvYy54bWysVO1umzAU/T9p72D5P+WjkAZUUrUhTJO6&#10;D6ndAzjYBKtgU9sJ6aq9+65NSNNOk6Zt/EDX9vW5H+f4Xl7tuxbtmNJcihyHZwFGTFSScrHJ8bf7&#10;0ptjpA0RlLRSsBw/MY2vFu/fXQ59xiLZyJYyhQBE6Gzoc9wY02e+r6uGdUSfyZ4JOKyl6oiBpdr4&#10;VJEB0LvWj4Jg5g9S0V7JimkNu8V4iBcOv65ZZb7UtWYGtTmG3Iz7K/df27+/uCTZRpG+4dUhDfIX&#10;WXSECwh6hCqIIWir+C9QHa+U1LI2Z5XsfFnXvGKuBqgmDN5Uc9eQnrlaoDm6P7ZJ/z/Y6vPuq0Kc&#10;AnchRoJ0wNE92xt0I/coTM5tg4ZeZ+B314On2cMBOLtidX8rqweNhFw2RGzYtVJyaBihkGBob/on&#10;V0ccbUHWwydJIRDZGumA9rXqbPegHwjQgainIzk2mcqGTKI4COCogrPzKErmsLAxSDZd75U2H5js&#10;kDVyrIB9B092t9qMrpOLjSZkydsW9knWilcbgDnuQHC4as9sGo7Q5zRIV/PVPPbiaLby4qAovOty&#10;GXuzMrxIivNiuSzCHzZuGGcNp5QJG2YSVxj/GXkHmY+yOMpLy5ZTC2dT0mqzXrYK7QiIu3TfoSEn&#10;bv7rNFy/oJY3JYXQ25so9crZ/MKLyzjx0otg7gVhepPOgjiNi/J1SbdcsH8vCQ05TpMoGdX029qA&#10;dsv8yOBJbSTruIHx0fIuxyCHgxPJrAZXgjpqDeHtaJ+0wqb/0gqgeyLaKdaKdJRry8UDo/f79X58&#10;IwlMM/aY48gmY8W9lvQJFK0k6A20CZMQjEaq7xgNMFVyrB+3RDGM2o8CXoUdQZOhJmM9GURUcDXH&#10;BqPRXJpxVG17xTcNII/vTshreDk1d5p+yeLw3mBSuNIOU82OotO183qZvYufAAAA//8DAFBLAwQU&#10;AAYACAAAACEAObsL/uAAAAALAQAADwAAAGRycy9kb3ducmV2LnhtbEyPwU7DMAyG70i8Q2Qkbixh&#10;VKUtdacJwQkJ0ZUDx7TJ2miNU5psK29PdoKj7U+/v7/cLHZkJz174wjhfiWAaeqcMtQjfDavdxkw&#10;HyQpOTrSCD/aw6a6viplodyZan3ahZ7FEPKFRBhCmArOfTdoK/3KTZribe9mK0Mc556rWZ5juB35&#10;WoiUW2kofhjkpJ8H3R12R4uw/aL6xXy/tx/1vjZNkwt6Sw+ItzfL9glY0Ev4g+GiH9Whik6tO5Ly&#10;bERIxUMeUYR1LhJgkciSy6ZFeMyzBHhV8v8dql8AAAD//wMAUEsBAi0AFAAGAAgAAAAhALaDOJL+&#10;AAAA4QEAABMAAAAAAAAAAAAAAAAAAAAAAFtDb250ZW50X1R5cGVzXS54bWxQSwECLQAUAAYACAAA&#10;ACEAOP0h/9YAAACUAQAACwAAAAAAAAAAAAAAAAAvAQAAX3JlbHMvLnJlbHNQSwECLQAUAAYACAAA&#10;ACEAl+RxR8ACAADDBQAADgAAAAAAAAAAAAAAAAAuAgAAZHJzL2Uyb0RvYy54bWxQSwECLQAUAAYA&#10;CAAAACEAObsL/uAAAAALAQAADwAAAAAAAAAAAAAAAAAaBQAAZHJzL2Rvd25yZXYueG1sUEsFBgAA&#10;AAAEAAQA8wAAACcGAAAAAA==&#10;" o:allowincell="f" filled="f" stroked="f">
                <v:textbox inset="0,0,0,0">
                  <w:txbxContent/>
                </v:textbox>
                <w10:wrap anchorx="page" anchory="page"/>
              </v:shape>
            </w:pict>
          </mc:Fallback>
        </mc:AlternateContent>
      </w:r>
      <w:r w:rsidR="003F79FB">
        <w:rPr>
          <w:noProof/>
        </w:rPr>
        <mc:AlternateContent>
          <mc:Choice Requires="wps">
            <w:drawing>
              <wp:anchor distT="0" distB="0" distL="114300" distR="114300" simplePos="0" relativeHeight="251681280" behindDoc="0" locked="0" layoutInCell="0" allowOverlap="1" wp14:anchorId="5353CDA2" wp14:editId="5104AAEC">
                <wp:simplePos x="0" y="0"/>
                <wp:positionH relativeFrom="page">
                  <wp:posOffset>2580640</wp:posOffset>
                </wp:positionH>
                <wp:positionV relativeFrom="page">
                  <wp:posOffset>3657600</wp:posOffset>
                </wp:positionV>
                <wp:extent cx="91440" cy="91440"/>
                <wp:effectExtent l="0" t="0" r="4445" b="3810"/>
                <wp:wrapNone/>
                <wp:docPr id="1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Default="00E841A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3CDA2" id="Text Box 163" o:spid="_x0000_s1049" type="#_x0000_t202" style="position:absolute;margin-left:203.2pt;margin-top:4in;width:7.2pt;height:7.2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b5rrQIAALEFAAAOAAAAZHJzL2Uyb0RvYy54bWysVNuOmzAQfa/Uf7D8zgJZcgEtWSUhVJW2&#10;F2m3H+CACVbBprYT2K767x3bIdnLS9WWB2vwjM/czszN7dA26EilYoKnOLwKMKK8ECXj+xR/e8i9&#10;BUZKE16SRnCa4keq8O3y/bubvkvoRNSiKalEAMJV0ncprrXuEt9XRU1boq5ERzkoKyFbouFX7v1S&#10;kh7Q28afBMHM74UsOykKqhTcZk6Jlxa/qmihv1SVoho1KYbYtD2lPXfm9Jc3JNlL0tWsOIVB/iKK&#10;ljAOTs9QGdEEHSR7A9WyQgolKn1ViNYXVcUKanOAbMLgVTb3NemozQWKo7pzmdT/gy0+H79KxEro&#10;HZSHkxZ69EAHjdZiQOHs2hSo71QCdvcdWOoBFGBsk1XdnSi+K8TFpiZ8T1dSir6mpIQAQ/PSf/bU&#10;4SgDsus/iRIckYMWFmioZGuqB/VAgA6RPJ6bY4Ip4DIOowgUBWicaPBJMj7tpNIfqGiREVIsofMW&#10;mhzvlHamo4nxxEXOmgbuSdLwFxeA6W7AMTw1OhOCbeZTHMTbxXYRedFktvWiIMu8Vb6JvFkezqfZ&#10;dbbZZOEv4zeMkpqVJeXGzUisMPqzxp0o7ihxppYSDSsNnAlJyf1u00h0JEDs3H624KC5mPkvw7D1&#10;glxepRROomA9ib18tph7UR5NvXgeLLwgjNfxLIjiKMtfpnTHOP33lFAPjZxOpo5Jl6Bf5RbY721u&#10;JGmZhtXRsDbFi7MRSQz/try0rdWENU5+VgoT/qUU0O6x0ZathqCOqnrYDW4y5uMU7ET5CPyVAhgG&#10;XIS9B0It5E+MetghKVY/DkRSjJqPHGYATPQoyFHYjQLhBTxNscbIiRvtFtOhk2xfA7KbMi5WMCcV&#10;syw2A+WiOE0X7AWbzGmHmcXz/N9aXTbt8jcAAAD//wMAUEsDBBQABgAIAAAAIQDPC+CH3wAAAAsB&#10;AAAPAAAAZHJzL2Rvd25yZXYueG1sTI/BTsMwDIbvSLxDZCRuLGEqhXVNpwnBCQnRlcOOaeO11Rqn&#10;NNlW3h5zgqPtT7+/P9/MbhBnnELvScP9QoFAarztqdXwWb3ePYEI0ZA1gyfU8I0BNsX1VW4y6y9U&#10;4nkXW8EhFDKjoYtxzKQMTYfOhIUfkfh28JMzkceplXYyFw53g1wqlUpneuIPnRnxucPmuDs5Dds9&#10;lS/913v9UR7KvqpWit7So9a3N/N2DSLiHP9g+NVndSjYqfYnskEMGhKVJoxqeHhMuRQTyVJxmZo3&#10;K5WALHL5v0PxAwAA//8DAFBLAQItABQABgAIAAAAIQC2gziS/gAAAOEBAAATAAAAAAAAAAAAAAAA&#10;AAAAAABbQ29udGVudF9UeXBlc10ueG1sUEsBAi0AFAAGAAgAAAAhADj9If/WAAAAlAEAAAsAAAAA&#10;AAAAAAAAAAAALwEAAF9yZWxzLy5yZWxzUEsBAi0AFAAGAAgAAAAhAIxtvmutAgAAsQUAAA4AAAAA&#10;AAAAAAAAAAAALgIAAGRycy9lMm9Eb2MueG1sUEsBAi0AFAAGAAgAAAAhAM8L4IffAAAACwEAAA8A&#10;AAAAAAAAAAAAAAAABwUAAGRycy9kb3ducmV2LnhtbFBLBQYAAAAABAAEAPMAAAATBgAAAAA=&#10;" o:allowincell="f" filled="f" stroked="f">
                <v:textbox inset="0,0,0,0">
                  <w:txbxContent>
                    <w:p w:rsidR="00E841AB" w:rsidRDefault="00E841AB">
                      <w:pPr>
                        <w:pStyle w:val="BodyText"/>
                      </w:pPr>
                    </w:p>
                  </w:txbxContent>
                </v:textbox>
                <w10:wrap anchorx="page" anchory="page"/>
              </v:shape>
            </w:pict>
          </mc:Fallback>
        </mc:AlternateContent>
      </w:r>
      <w:r w:rsidR="003F79FB">
        <w:rPr>
          <w:noProof/>
        </w:rPr>
        <mc:AlternateContent>
          <mc:Choice Requires="wps">
            <w:drawing>
              <wp:anchor distT="0" distB="0" distL="114300" distR="114300" simplePos="0" relativeHeight="251680256" behindDoc="0" locked="0" layoutInCell="0" allowOverlap="1" wp14:anchorId="3B1E0F3A" wp14:editId="0B3B08B4">
                <wp:simplePos x="0" y="0"/>
                <wp:positionH relativeFrom="page">
                  <wp:posOffset>2895600</wp:posOffset>
                </wp:positionH>
                <wp:positionV relativeFrom="page">
                  <wp:posOffset>3657600</wp:posOffset>
                </wp:positionV>
                <wp:extent cx="91440" cy="91440"/>
                <wp:effectExtent l="0" t="0" r="3810" b="3810"/>
                <wp:wrapNone/>
                <wp:docPr id="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Default="00E841A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E0F3A" id="Text Box 162" o:spid="_x0000_s1050" type="#_x0000_t202" style="position:absolute;margin-left:228pt;margin-top:4in;width:7.2pt;height:7.2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4HkrQIAALAFAAAOAAAAZHJzL2Uyb0RvYy54bWysVNuOmzAQfa/Uf7D8znIpyQJastoNoaq0&#10;vUi7/QAHTLAKNrWdwLbqv3dsh2QvL1VbHqzBMz5zOzNX11PfoQOVigme4/AiwIjyStSM73L89aH0&#10;EoyUJrwmneA0x49U4evV2zdX45DRSLSiq6lEAMJVNg45brUeMt9XVUt7oi7EQDkoGyF7ouFX7vxa&#10;khHQ+86PgmDpj0LWgxQVVQpuC6fEK4vfNLTSn5tGUY26HENs2p7Snltz+qsrku0kGVpWHcMgfxFF&#10;TxgHpyeogmiC9pK9gupZJYUSjb6oRO+LpmEVtTlANmHwIpv7lgzU5gLFUcOpTOr/wVafDl8kYnWO&#10;U4w46aFFD3TS6FZMKFxGpj7joDIwux/AUE+ggD7bXNVwJ6pvCnGxbgnf0RspxdhSUkN8oXnpP3nq&#10;cJQB2Y4fRQ2OyF4LCzQ1sjfFg3IgQIc+PZ56Y4Kp4DIN4xgUFWicaPBJNj8dpNLvqeiREXIsofEW&#10;mhzulHams4nxxEXJug7uSdbxZxeA6W7AMTw1OhOC7eXPNEg3ySaJvThabrw4KArvplzH3rIMLxfF&#10;u2K9LsJfxm8YZy2ra8qNm5lXYfxnfTsy3DHixCwlOlYbOBOSkrvtupPoQIDXpf1swUFzNvOfh2Hr&#10;Bbm8SCmM4uA2Sr1ymVx6cRkvvPQySLwgTG/TZRCncVE+T+mOcfrvKaERGrmIFo5J56Bf5BbY73Vu&#10;JOuZhs3RsT7HycmIZIZ/G17b1mrCOic/KYUJ/1wKaPfcaMtWQ1BHVT1tJzsYYTJPwVbUj8BfKYBh&#10;wEVYeyC0Qv7AaIQVkmP1fU8kxaj7wGEGzL6ZBTkL21kgvIKnOdYYOXGt3V7aD5LtWkB2U8bFDcxJ&#10;wyyLzUC5KI7TBWvBJnNcYWbvPP23VudFu/oNAAD//wMAUEsDBBQABgAIAAAAIQDaT1qu3wAAAAsB&#10;AAAPAAAAZHJzL2Rvd25yZXYueG1sTI9BT8MwDIXvSPyHyEjcWArqOlaaThOCExKiKweOaeO10Rqn&#10;NNlW/j3eCW7P9tPz94rN7AZxwilYTwruFwkIpNYbS52Cz/r17hFEiJqMHjyhgh8MsCmvrwqdG3+m&#10;Ck+72AkOoZBrBX2MYy5laHt0Oiz8iMS3vZ+cjjxOnTSTPnO4G+RDkmTSaUv8odcjPvfYHnZHp2D7&#10;RdWL/X5vPqp9Zet6ndBbdlDq9mbePoGIOMc/M1zwGR1KZmr8kUwQg4J0mXGXqGC5ugh2pKskBdHw&#10;Zs1CloX836H8BQAA//8DAFBLAQItABQABgAIAAAAIQC2gziS/gAAAOEBAAATAAAAAAAAAAAAAAAA&#10;AAAAAABbQ29udGVudF9UeXBlc10ueG1sUEsBAi0AFAAGAAgAAAAhADj9If/WAAAAlAEAAAsAAAAA&#10;AAAAAAAAAAAALwEAAF9yZWxzLy5yZWxzUEsBAi0AFAAGAAgAAAAhAArXgeStAgAAsAUAAA4AAAAA&#10;AAAAAAAAAAAALgIAAGRycy9lMm9Eb2MueG1sUEsBAi0AFAAGAAgAAAAhANpPWq7fAAAACwEAAA8A&#10;AAAAAAAAAAAAAAAABwUAAGRycy9kb3ducmV2LnhtbFBLBQYAAAAABAAEAPMAAAATBgAAAAA=&#10;" o:allowincell="f" filled="f" stroked="f">
                <v:textbox inset="0,0,0,0">
                  <w:txbxContent>
                    <w:p w:rsidR="00E841AB" w:rsidRDefault="00E841AB">
                      <w:pPr>
                        <w:pStyle w:val="BodyText"/>
                      </w:pPr>
                    </w:p>
                  </w:txbxContent>
                </v:textbox>
                <w10:wrap anchorx="page" anchory="page"/>
              </v:shape>
            </w:pict>
          </mc:Fallback>
        </mc:AlternateContent>
      </w:r>
      <w:r w:rsidR="003F79FB">
        <w:rPr>
          <w:noProof/>
        </w:rPr>
        <mc:AlternateContent>
          <mc:Choice Requires="wps">
            <w:drawing>
              <wp:anchor distT="0" distB="0" distL="114300" distR="114300" simplePos="0" relativeHeight="251686400" behindDoc="0" locked="0" layoutInCell="0" allowOverlap="1" wp14:anchorId="72C992B1" wp14:editId="3A0D7E12">
                <wp:simplePos x="0" y="0"/>
                <wp:positionH relativeFrom="page">
                  <wp:posOffset>2132965</wp:posOffset>
                </wp:positionH>
                <wp:positionV relativeFrom="page">
                  <wp:posOffset>1729740</wp:posOffset>
                </wp:positionV>
                <wp:extent cx="1498600" cy="3413760"/>
                <wp:effectExtent l="0" t="0" r="0" b="0"/>
                <wp:wrapNone/>
                <wp:docPr id="8"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41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56" type="#_x0000_t202" style="position:absolute;margin-left:167.95pt;margin-top:136.2pt;width:118pt;height:268.8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XzvQIAAMIFAAAOAAAAZHJzL2Uyb0RvYy54bWysVNuOmzAQfa/Uf7D8znJZQgJastoNoaq0&#10;vUi7/QAHm2At2NR2QrZV/71jE5K9vFRteUADMz5zOcdzdX3oWrRnSnMpchxeBBgxUUnKxTbH3x5K&#10;b4GRNkRQ0krBcvzENL5evn93NfQZi2QjW8oUAhChs6HPcWNMn/m+rhrWEX0heybAWUvVEQOfautT&#10;RQZA71o/CoLEH6SivZIV0xr+FqMTLx1+XbPKfKlrzQxqcwy1GfdW7r2xb395RbKtIn3Dq2MZ5C+q&#10;6AgXkPQEVRBD0E7xN1Adr5TUsjYXlex8Wde8Yq4H6CYMXnVz35CeuV5gOLo/jUn/P9jq8/6rQpzm&#10;GIgSpAOKHtjBoFt5QOE8svMZep1B2H0PgeYADuDZ9ar7O1k9aiTkqiFiy26UkkPDCIX6QnvSf3Z0&#10;xNEWZDN8khQSkZ2RDuhQq84OD8aBAB14ejpxY4upbMo4XSQBuCrwXcbh5Txx7Pkkm473SpsPTHbI&#10;GjlWQL6DJ/s7bWw5JJtCbDYhS962TgCtePEDAsc/kByOWp8tw/H5Mw3S9WK9iL04StZeHBSFd1Ou&#10;Yi8pw/msuCxWqyL8ZfOGcdZwSpmwaSZthfGfcXdU+aiKk7q0bDm1cLYkrbabVavQnoC2S/e4oYPn&#10;HOa/LMMNAXp51VIYxcFtlHplsph7cRnPvHQeLLwgTG/TJIjTuChftnTHBfv3ltCQ43QWzUY1nYt+&#10;1Vvgnre9kazjBrZHyzuQ7ymIZFaDa0EdtYbwdrSfjcKWfx4F0D0R7RRrRTrKteXikdGHw+bgrkiY&#10;wDJj34/qtuLeSPoEilYS9AbahEUIRiPVD4wGWCo51t93RDGM2o8CboXdQJOhJmMzGURUcDTHBqPR&#10;XJlxU+16xbcNII/3TsgbuDk1d5o+V3G8b7AoXGvHpWY30fNvF3VevcvfAAAA//8DAFBLAwQUAAYA&#10;CAAAACEATO/bI+EAAAALAQAADwAAAGRycy9kb3ducmV2LnhtbEyPy07DMBBF90j8gzVI7KidlL5C&#10;JlWFYIWESMOCpRO7idV4HGK3DX+PWZXlzBzdOTffTrZnZz164wghmQlgmhqnDLUIn9XrwxqYD5KU&#10;7B1phB/tYVvc3uQyU+5CpT7vQ8tiCPlMInQhDBnnvum0lX7mBk3xdnCjlSGOY8vVKC8x3PY8FWLJ&#10;rTQUP3Ry0M+dbo77k0XYfVH5Yr7f64/yUJqq2gh6Wx4R7++m3ROwoKdwheFPP6pDEZ1qdyLlWY8w&#10;ny82EUVIV+kjsEgsVknc1AjrRAjgRc7/dyh+AQAA//8DAFBLAQItABQABgAIAAAAIQC2gziS/gAA&#10;AOEBAAATAAAAAAAAAAAAAAAAAAAAAABbQ29udGVudF9UeXBlc10ueG1sUEsBAi0AFAAGAAgAAAAh&#10;ADj9If/WAAAAlAEAAAsAAAAAAAAAAAAAAAAALwEAAF9yZWxzLy5yZWxzUEsBAi0AFAAGAAgAAAAh&#10;AEAQJfO9AgAAwgUAAA4AAAAAAAAAAAAAAAAALgIAAGRycy9lMm9Eb2MueG1sUEsBAi0AFAAGAAgA&#10;AAAhAEzv2yPhAAAACwEAAA8AAAAAAAAAAAAAAAAAFwUAAGRycy9kb3ducmV2LnhtbFBLBQYAAAAA&#10;BAAEAPMAAAAlBgAAAAA=&#10;" o:allowincell="f" filled="f" stroked="f">
                <v:textbox style="mso-next-textbox:#Text Box 173" inset="0,0,0,0">
                  <w:txbxContent/>
                </v:textbox>
                <w10:wrap anchorx="page" anchory="page"/>
              </v:shape>
            </w:pict>
          </mc:Fallback>
        </mc:AlternateContent>
      </w:r>
      <w:r w:rsidR="003F79FB">
        <w:rPr>
          <w:noProof/>
        </w:rPr>
        <mc:AlternateContent>
          <mc:Choice Requires="wps">
            <w:drawing>
              <wp:anchor distT="0" distB="0" distL="114300" distR="114300" simplePos="0" relativeHeight="251687424" behindDoc="0" locked="0" layoutInCell="0" allowOverlap="1" wp14:anchorId="32AA566D" wp14:editId="4BC25DED">
                <wp:simplePos x="0" y="0"/>
                <wp:positionH relativeFrom="page">
                  <wp:posOffset>3783965</wp:posOffset>
                </wp:positionH>
                <wp:positionV relativeFrom="page">
                  <wp:posOffset>1729740</wp:posOffset>
                </wp:positionV>
                <wp:extent cx="1498600" cy="3350260"/>
                <wp:effectExtent l="2540" t="0" r="3810" b="0"/>
                <wp:wrapNone/>
                <wp:docPr id="6"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35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57" type="#_x0000_t202" style="position:absolute;margin-left:297.95pt;margin-top:136.2pt;width:118pt;height:263.8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BpYvwIAAMIFAAAOAAAAZHJzL2Uyb0RvYy54bWysVFtvmzAUfp+0/2D5nXIJIYBKqjaEaVJ3&#10;kdr9AAdMsAo2tZ2Qrtp/37EJSS8v0zYerIPP8Xdu3zmXV4euRXsqFRM8w/6FhxHlpagY32b4x33h&#10;xBgpTXhFWsFphp+owlfLjx8uhz6lgWhEW1GJAISrdOgz3Gjdp66ryoZ2RF2InnJQ1kJ2RMOv3LqV&#10;JAOgd60beF7kDkJWvRQlVQpu81GJlxa/rmmpv9W1ohq1GYbYtD2lPTfmdJeXJN1K0jesPIZB/iKK&#10;jjAOTk9QOdEE7SR7B9WxUgolan1Ris4Vdc1KanOAbHzvTTZ3DempzQWKo/pTmdT/gy2/7r9LxKoM&#10;Rxhx0kGL7ulBoxtxQP5iZuoz9CoFs7seDPUBFNBnm6vqb0X5oBAXq4bwLb2WUgwNJRXE55uX7oun&#10;I44yIJvhi6jAEdlpYYEOtexM8aAcCNChT0+n3phgSuMyTOLIA1UJutls7gWR7Z5L0ul5L5X+REWH&#10;jJBhCc238GR/q7QJh6STifHGRcHa1hKg5a8uwHC8Aefw1OhMGLafz4mXrON1HDphEK2d0Mtz57pY&#10;hU5U+It5PstXq9z/Zfz6YdqwqqLcuJm45Yd/1rsjy0dWnNilRMsqA2dCUnK7WbUS7Qlwu7CfLTpo&#10;zmbu6zBsESCXNyn5QejdBIlTRPHCCYtw7iQLL3Y8P7lJIi9Mwrx4ndIt4/TfU0JDhpN5MB/ZdA76&#10;TW6e/d7nRtKOadgeLesyHJ+MSGo4uOaVba0mrB3lF6Uw4Z9LAe2eGm0Za0g60rVl/IFW94fNwY6I&#10;DzOi6GOGg2kuNqJ6AkZLAXwDbsIiBKER8idGAyyVDKvHHZEUo/Yzh6kwG2gS5CRsJoHwEp5mWGM0&#10;iis9bqpdL9m2AeRx7ri4hsmpmeW0GbExiuO8waKwqR2XmtlEL/+t1Xn1Ln8DAAD//wMAUEsDBBQA&#10;BgAIAAAAIQAeumrX4AAAAAsBAAAPAAAAZHJzL2Rvd25yZXYueG1sTI89T8MwEIZ3JP6DdZXYqN1A&#10;S5PGqSoEExJqGgZGJ3YTq/E5xG4b/j3HBNt9PHrvuXw7uZ5dzBisRwmLuQBmsPHaYivho3q9XwML&#10;UaFWvUcj4dsE2Ba3N7nKtL9iaS6H2DIKwZApCV2MQ8Z5aDrjVJj7wSDtjn50KlI7tlyP6krhrueJ&#10;ECvulEW60KnBPHemOR3OTsLuE8sX+/Ve78tjaasqFfi2Okl5N5t2G2DRTPEPhl99UoeCnGp/Rh1Y&#10;L2GZLlNCJSRPySMwItYPC5rUVAghgBc5//9D8QMAAP//AwBQSwECLQAUAAYACAAAACEAtoM4kv4A&#10;AADhAQAAEwAAAAAAAAAAAAAAAAAAAAAAW0NvbnRlbnRfVHlwZXNdLnhtbFBLAQItABQABgAIAAAA&#10;IQA4/SH/1gAAAJQBAAALAAAAAAAAAAAAAAAAAC8BAABfcmVscy8ucmVsc1BLAQItABQABgAIAAAA&#10;IQBAZBpYvwIAAMIFAAAOAAAAAAAAAAAAAAAAAC4CAABkcnMvZTJvRG9jLnhtbFBLAQItABQABgAI&#10;AAAAIQAeumrX4AAAAAsBAAAPAAAAAAAAAAAAAAAAABkFAABkcnMvZG93bnJldi54bWxQSwUGAAAA&#10;AAQABADzAAAAJgYAAAAA&#10;" o:allowincell="f" filled="f" stroked="f">
                <v:textbox inset="0,0,0,0">
                  <w:txbxContent/>
                </v:textbox>
                <w10:wrap anchorx="page" anchory="page"/>
              </v:shape>
            </w:pict>
          </mc:Fallback>
        </mc:AlternateContent>
      </w:r>
      <w:r w:rsidR="003F79FB">
        <w:rPr>
          <w:noProof/>
        </w:rPr>
        <mc:AlternateContent>
          <mc:Choice Requires="wps">
            <w:drawing>
              <wp:anchor distT="0" distB="0" distL="114300" distR="114300" simplePos="0" relativeHeight="251689472" behindDoc="0" locked="0" layoutInCell="0" allowOverlap="1" wp14:anchorId="7A9A2E20" wp14:editId="07E88A73">
                <wp:simplePos x="0" y="0"/>
                <wp:positionH relativeFrom="page">
                  <wp:posOffset>584200</wp:posOffset>
                </wp:positionH>
                <wp:positionV relativeFrom="page">
                  <wp:posOffset>5372100</wp:posOffset>
                </wp:positionV>
                <wp:extent cx="91440" cy="91440"/>
                <wp:effectExtent l="3175" t="0" r="635" b="3810"/>
                <wp:wrapNone/>
                <wp:docPr id="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Default="00E841A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A2E20" id="Text Box 175" o:spid="_x0000_s1053" type="#_x0000_t202" style="position:absolute;margin-left:46pt;margin-top:423pt;width:7.2pt;height:7.2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d1lrQIAALAFAAAOAAAAZHJzL2Uyb0RvYy54bWysVNuOmzAQfa/Uf7D8zgKpkw1oyWo3hKrS&#10;9iLt9gMcMMEq2NR2Atuq/96xHZK9vFRtebAGz/jM7cxcXY9diw5MaS5FhuOLCCMmSllxscvw14ci&#10;WGKkDRUVbaVgGX5kGl+v3r65GvqUzWQj24opBCBCp0Of4caYPg1DXTaso/pC9kyAspaqowZ+1S6s&#10;FB0AvWvDWRQtwkGqqleyZFrDbe6VeOXw65qV5nNda2ZQm2GIzbhTuXNrz3B1RdOdon3Dy2MY9C+i&#10;6CgX4PQElVND0V7xV1AdL5XUsjYXpexCWde8ZC4HyCaOXmRz39CeuVygOLo/lUn/P9jy0+GLQrzK&#10;MMFI0A5a9MBGg27liOLLua3P0OsUzO57MDQjKKDPLlfd38nym0ZCrhsqduxGKTk0jFYQX2xfhk+e&#10;ehxtQbbDR1mBI7o30gGNteps8aAcCNChT4+n3thgSrhMYkJAUYLGixafptPTXmnznskOWSHDChrv&#10;oOnhThtvOplYT0IWvG3hnqateHYBmP4GHMNTq7MhuF7+TKJks9wsSUBmi01AojwPboo1CRYF1Cp/&#10;l6/XefzL+o1J2vCqYsK6mXgVkz/r25HhnhEnZmnZ8srC2ZC02m3XrUIHCrwu3OcKDpqzWfg8DFcv&#10;yOVFSvGMRLezJCgWy8uAFGQeJJfRMoji5DZZRCQhefE8pTsu2L+nhAZo5Hw290w6B/0it8h9r3Oj&#10;accNbI6Wdxlenoxoavm3EZVrraG89fKTUtjwz6WAdk+Ndmy1BPVUNeN2dIMRJ9MUbGX1CPxVEhgG&#10;XIS1B0Ij1Q+MBlghGdbf91QxjNoPAmbA7ptJUJOwnQQqSniaYYORF9fG76V9r/iuAWQ/ZULewJzU&#10;3LHYDpSP4jhdsBZcMscVZvfO039ndV60q98AAAD//wMAUEsDBBQABgAIAAAAIQCeRd0x3wAAAAoB&#10;AAAPAAAAZHJzL2Rvd25yZXYueG1sTI/BTsMwEETvSP0HaytxozZVZLUhTlUhOCEh0nDg6MRuYjVe&#10;h9htw9+zPcFtd2c0+6bYzX5gFztFF1DB40oAs9gG47BT8Fm/PmyAxaTR6CGgVfBjI+zKxV2hcxOu&#10;WNnLIXWMQjDmWkGf0phzHtveeh1XYbRI2jFMXidap46bSV8p3A98LYTkXjukD70e7XNv29Ph7BXs&#10;v7B6cd/vzUd1rFxdbwW+yZNS98t5/wQs2Tn9meGGT+hQElMTzmgiGxRs11QlKdhkkoabQcgMWEMX&#10;KTLgZcH/Vyh/AQAA//8DAFBLAQItABQABgAIAAAAIQC2gziS/gAAAOEBAAATAAAAAAAAAAAAAAAA&#10;AAAAAABbQ29udGVudF9UeXBlc10ueG1sUEsBAi0AFAAGAAgAAAAhADj9If/WAAAAlAEAAAsAAAAA&#10;AAAAAAAAAAAALwEAAF9yZWxzLy5yZWxzUEsBAi0AFAAGAAgAAAAhAD0x3WWtAgAAsAUAAA4AAAAA&#10;AAAAAAAAAAAALgIAAGRycy9lMm9Eb2MueG1sUEsBAi0AFAAGAAgAAAAhAJ5F3THfAAAACgEAAA8A&#10;AAAAAAAAAAAAAAAABwUAAGRycy9kb3ducmV2LnhtbFBLBQYAAAAABAAEAPMAAAATBgAAAAA=&#10;" o:allowincell="f" filled="f" stroked="f">
                <v:textbox inset="0,0,0,0">
                  <w:txbxContent>
                    <w:p w:rsidR="00E841AB" w:rsidRDefault="00E841AB">
                      <w:pPr>
                        <w:pStyle w:val="BodyText"/>
                      </w:pPr>
                    </w:p>
                  </w:txbxContent>
                </v:textbox>
                <w10:wrap anchorx="page" anchory="page"/>
              </v:shape>
            </w:pict>
          </mc:Fallback>
        </mc:AlternateContent>
      </w:r>
      <w:r w:rsidR="003F79FB">
        <w:rPr>
          <w:noProof/>
        </w:rPr>
        <mc:AlternateContent>
          <mc:Choice Requires="wps">
            <w:drawing>
              <wp:anchor distT="0" distB="0" distL="114300" distR="114300" simplePos="0" relativeHeight="251688448" behindDoc="0" locked="0" layoutInCell="0" allowOverlap="1" wp14:anchorId="7F1404F6" wp14:editId="3E0F517F">
                <wp:simplePos x="0" y="0"/>
                <wp:positionH relativeFrom="page">
                  <wp:posOffset>899160</wp:posOffset>
                </wp:positionH>
                <wp:positionV relativeFrom="page">
                  <wp:posOffset>5372100</wp:posOffset>
                </wp:positionV>
                <wp:extent cx="91440" cy="91440"/>
                <wp:effectExtent l="3810" t="0" r="0" b="3810"/>
                <wp:wrapNone/>
                <wp:docPr id="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Default="00E841A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404F6" id="Text Box 174" o:spid="_x0000_s1054" type="#_x0000_t202" style="position:absolute;margin-left:70.8pt;margin-top:423pt;width:7.2pt;height:7.2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27YrgIAALAFAAAOAAAAZHJzL2Uyb0RvYy54bWysVNtunDAQfa/Uf7D8TrjEewGFjZJlqSql&#10;FynpB3jBLFbBprZ3IY367x2bZTeXl6otD9bgGR/PmTmeq+uhbdCBKc2lSHF4EWDERCFLLnYp/vaQ&#10;e0uMtKGipI0ULMWPTOPr1ft3V32XsEjWsimZQgAidNJ3Ka6N6RLf10XNWqovZMcEOCupWmrgV+38&#10;UtEe0NvGj4Jg7vdSlZ2SBdMadrPRiVcOv6pYYb5UlWYGNSmG3IxblVu3dvVXVzTZKdrVvDimQf8i&#10;i5ZyAZeeoDJqKNor/gaq5YWSWlbmopCtL6uKF8xxADZh8IrNfU075rhAcXR3KpP+f7DF58NXhXiZ&#10;4kuMBG2hRQ9sMOhWDihcEFufvtMJhN13EGgGcECfHVfd3cniu0ZCrmsqduxGKdnXjJaQX2hP+s+O&#10;jjjagmz7T7KEi+jeSAc0VKq1xYNyIECHPj2eemOTKWAzDgkBRwGe0bT4NJmOdkqbD0y2yBopVtB4&#10;B00Pd9qMoVOIvUnInDcN7NOkES82AHPcgYvhqPXZFFwvn+Ig3iw3S+KRaL7xSJBl3k2+Jt48Dxez&#10;7DJbr7Pwl703JEnNy5IJe82kq5D8Wd+OCh8VcVKWlg0vLZxNSavddt0odKCg69x9ruDgOYf5L9Nw&#10;9QIuryiFEQluo9jL58uFR3Iy8+JFsPSCML6N5wGJSZa/pHTHBft3SqiHRs6i2aikc9KvuAXue8uN&#10;Ji03MDka3qZ4eQqiidXfRpSutYbyZrSflcKmfy4FtHtqtFOrFegoVTNsB/cwIjclrJS3snwE/SoJ&#10;CgMtwtgDo5bqJ0Y9jJAU6x97qhhGzUcBb8DOm8lQk7GdDCoKOJpig9Fors04l/ad4rsakMdXJuQN&#10;vJOKOxWfszi+LhgLjsxxhNm58/zfRZ0H7eo3AAAA//8DAFBLAwQUAAYACAAAACEA0ehn4N4AAAAL&#10;AQAADwAAAGRycy9kb3ducmV2LnhtbEyPwU7DMBBE70j8g7VI3KhdFKwS4lQVghMSIg0Hjk7sJlbj&#10;dYjdNvw9mxPcdnZHs2+K7ewHdrZTdAEVrFcCmMU2GIedgs/69W4DLCaNRg8BrYIfG2FbXl8VOjfh&#10;gpU971PHKARjrhX0KY0557HtrddxFUaLdDuEyetEcuq4mfSFwv3A74WQ3GuH9KHXo33ubXvcn7yC&#10;3RdWL+77vfmoDpWr60eBb/Ko1O3NvHsCluyc/syw4BM6lMTUhBOayAbS2VqSVcEmk1RqcTwsQ0Mb&#10;KTLgZcH/dyh/AQAA//8DAFBLAQItABQABgAIAAAAIQC2gziS/gAAAOEBAAATAAAAAAAAAAAAAAAA&#10;AAAAAABbQ29udGVudF9UeXBlc10ueG1sUEsBAi0AFAAGAAgAAAAhADj9If/WAAAAlAEAAAsAAAAA&#10;AAAAAAAAAAAALwEAAF9yZWxzLy5yZWxzUEsBAi0AFAAGAAgAAAAhAFR7btiuAgAAsAUAAA4AAAAA&#10;AAAAAAAAAAAALgIAAGRycy9lMm9Eb2MueG1sUEsBAi0AFAAGAAgAAAAhANHoZ+DeAAAACwEAAA8A&#10;AAAAAAAAAAAAAAAACAUAAGRycy9kb3ducmV2LnhtbFBLBQYAAAAABAAEAPMAAAATBgAAAAA=&#10;" o:allowincell="f" filled="f" stroked="f">
                <v:textbox inset="0,0,0,0">
                  <w:txbxContent>
                    <w:p w:rsidR="00E841AB" w:rsidRDefault="00E841AB">
                      <w:pPr>
                        <w:pStyle w:val="BodyText"/>
                      </w:pPr>
                    </w:p>
                  </w:txbxContent>
                </v:textbox>
                <w10:wrap anchorx="page" anchory="page"/>
              </v:shape>
            </w:pict>
          </mc:Fallback>
        </mc:AlternateContent>
      </w:r>
      <w:r w:rsidR="003F79FB">
        <w:rPr>
          <w:noProof/>
        </w:rPr>
        <mc:AlternateContent>
          <mc:Choice Requires="wps">
            <w:drawing>
              <wp:anchor distT="0" distB="0" distL="114300" distR="114300" simplePos="0" relativeHeight="251653632" behindDoc="0" locked="0" layoutInCell="0" allowOverlap="1" wp14:anchorId="6CB63FFD" wp14:editId="26C1B85C">
                <wp:simplePos x="0" y="0"/>
                <wp:positionH relativeFrom="page">
                  <wp:posOffset>2501900</wp:posOffset>
                </wp:positionH>
                <wp:positionV relativeFrom="page">
                  <wp:posOffset>4897755</wp:posOffset>
                </wp:positionV>
                <wp:extent cx="4800600" cy="210185"/>
                <wp:effectExtent l="0" t="1905" r="3175" b="0"/>
                <wp:wrapNone/>
                <wp:docPr id="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Pr="00277F31" w:rsidRDefault="00E841AB">
                            <w:pPr>
                              <w:pStyle w:val="Heading4"/>
                              <w:rPr>
                                <w:i w:val="0"/>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63FFD" id="Text Box 120" o:spid="_x0000_s1055" type="#_x0000_t202" style="position:absolute;margin-left:197pt;margin-top:385.65pt;width:378pt;height:16.5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8zFsgIAALMFAAAOAAAAZHJzL2Uyb0RvYy54bWysVG1vmzAQ/j5p/8Hyd4phJAVUMrUhTJO6&#10;F6ndD3DABGtgM9sJdNP++84mpGmrSdM2PliHfX7unrvHd/V27Fp0YEpzKTIcXBCMmChlxcUuw1/u&#10;Cy/GSBsqKtpKwTL8wDR+u3r96mroUxbKRrYVUwhAhE6HPsONMX3q+7psWEf1heyZgMNaqo4a+FU7&#10;v1J0APSu9UNClv4gVdUrWTKtYTefDvHK4dc1K82nutbMoDbDkJtxq3Lr1q7+6oqmO0X7hpfHNOhf&#10;ZNFRLiDoCSqnhqK94i+gOl4qqWVtLkrZ+bKueckcB2ATkGds7hraM8cFiqP7U5n0/4MtPx4+K8Sr&#10;DIcYCdpBi+7ZaNCNHFEQuvoMvU7B7a4HRzPCAfTZcdX9rSy/aiTkuqFix66VkkPDaAX5Bbay/tlV&#10;2xGdaguyHT7ICgLRvZEOaKxVZ4sH5UCADn16OPXGJlPCZhRDtwkclXAWBiSIFy4ETefbvdLmHZMd&#10;skaGFfTeodPDrTY2G5rOLjaYkAVvW9f/VjzZAMdpB2LDVXtms3Dt/JGQZBNv4siLwuXGi0iee9fF&#10;OvKWRXC5yN/k63Ue/LRxgyhteFUxYcPM0gqiP2vdUeSTKE7i0rLllYWzKWm1265bhQ4UpF2471iQ&#10;Mzf/aRquCMDlGaUgjMhNmHjFMr70oiJaeMkliT0SJDfJkkRJlBdPKd1ywf6dEhoynCzCxSSm33Ij&#10;7nvJjaYdNzA8Wt5lGNQBn3WiqZXgRlTONpS3k31WCpv+Yymg3XOjnWCtRie1mnE7Tm/DydkKeCur&#10;B5CwkqAwECNMPjAaqb5jNMAUybD+tqeKYdS+F/AM7MiZDTUb29mgooSrGTYYTebaTKNp3yu+awB5&#10;emhCXsNTqblT8WMWxwcGk8GROU4xO3rO/53X46xd/QIAAP//AwBQSwMEFAAGAAgAAAAhAAZCKJbi&#10;AAAADAEAAA8AAABkcnMvZG93bnJldi54bWxMj81OwzAQhO9IvIO1SNyoHRr6E7KpKgQnJEQaDhyd&#10;2E2sxusQu214e9xTOc7OaPabfDPZnp306I0jhGQmgGlqnDLUInxVbw8rYD5IUrJ3pBF+tYdNcXuT&#10;y0y5M5X6tAstiyXkM4nQhTBknPum01b6mRs0RW/vRitDlGPL1SjPsdz2/FGIBbfSUPzQyUG/dLo5&#10;7I4WYftN5av5+ag/y31pqmot6H1xQLy/m7bPwIKewjUMF/yIDkVkqt2RlGc9wnydxi0BYblM5sAu&#10;ieRJxFONsBJpCrzI+f8RxR8AAAD//wMAUEsBAi0AFAAGAAgAAAAhALaDOJL+AAAA4QEAABMAAAAA&#10;AAAAAAAAAAAAAAAAAFtDb250ZW50X1R5cGVzXS54bWxQSwECLQAUAAYACAAAACEAOP0h/9YAAACU&#10;AQAACwAAAAAAAAAAAAAAAAAvAQAAX3JlbHMvLnJlbHNQSwECLQAUAAYACAAAACEAeIPMxbICAACz&#10;BQAADgAAAAAAAAAAAAAAAAAuAgAAZHJzL2Uyb0RvYy54bWxQSwECLQAUAAYACAAAACEABkIoluIA&#10;AAAMAQAADwAAAAAAAAAAAAAAAAAMBQAAZHJzL2Rvd25yZXYueG1sUEsFBgAAAAAEAAQA8wAAABsG&#10;AAAAAA==&#10;" o:allowincell="f" filled="f" stroked="f">
                <v:textbox inset="0,0,0,0">
                  <w:txbxContent>
                    <w:p w:rsidR="00E841AB" w:rsidRPr="00277F31" w:rsidRDefault="00E841AB">
                      <w:pPr>
                        <w:pStyle w:val="Heading4"/>
                        <w:rPr>
                          <w:i w:val="0"/>
                          <w:color w:val="auto"/>
                        </w:rPr>
                      </w:pPr>
                    </w:p>
                  </w:txbxContent>
                </v:textbox>
                <w10:wrap anchorx="page" anchory="page"/>
              </v:shape>
            </w:pict>
          </mc:Fallback>
        </mc:AlternateContent>
      </w:r>
      <w:r w:rsidR="003F79FB">
        <w:rPr>
          <w:noProof/>
        </w:rPr>
        <mc:AlternateContent>
          <mc:Choice Requires="wps">
            <w:drawing>
              <wp:anchor distT="0" distB="0" distL="114300" distR="114300" simplePos="0" relativeHeight="251659776" behindDoc="0" locked="0" layoutInCell="0" allowOverlap="1" wp14:anchorId="70CA672D" wp14:editId="1FE52DAC">
                <wp:simplePos x="0" y="0"/>
                <wp:positionH relativeFrom="page">
                  <wp:posOffset>571500</wp:posOffset>
                </wp:positionH>
                <wp:positionV relativeFrom="page">
                  <wp:posOffset>5143500</wp:posOffset>
                </wp:positionV>
                <wp:extent cx="1619250" cy="640080"/>
                <wp:effectExtent l="0" t="0" r="0" b="0"/>
                <wp:wrapNone/>
                <wp:docPr id="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AB" w:rsidRPr="00360CB6" w:rsidRDefault="00E841AB" w:rsidP="00360CB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A672D" id="Text Box 126" o:spid="_x0000_s1056" type="#_x0000_t202" style="position:absolute;margin-left:45pt;margin-top:405pt;width:127.5pt;height:50.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XqYsgIAALM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YcRJBy16pKNGd2JEfhCZ+gy9SsHsoQdDPYLC2JpcVX8vym8KcbFuCN/RWynF0FBSQXy+eek+ezrh&#10;KAOyHT6KChyRvRYWaKxlZwChHAjQoU9Pp96YYErjMvKTYAGqEnRR6HmxbZ5L0vl1L5V+T0WHjJBh&#10;Cb236ORwr7SJhqSziXHGRcHa1va/5S8uwHC6Ad/w1OhMFLadPxMv2cSbOHTCINo4oZfnzm2xDp2o&#10;8K8X+bt8vc79X8avH6YNqyrKjZuZWn74Z607knwixYlcSrSsMnAmJCV323Ur0YEAtQv72ZqD5mzm&#10;vgzDFgFyuUjJD0LvLkicIoqvnbAIF05y7cWO5yd3SeSFSZgXL1O6Z5z+e0poyHCyCBYTmc5BX+Tm&#10;2e91biTtmIbl0bIuw/HJiKSGghte2dZqwtpJflYKE/65FNDuudGWsIajE1v1uB3tbATBPAhbUT0B&#10;haUAhgEZYfOB0Aj5A6MBtkiG1fc9kRSj9gOHMTArZxbkLGxngfASnmZYYzSJaz2tpn0v2a4B5GnQ&#10;uLiFUamZZbGZqSmK44DBZrDJHLeYWT3P/63VedeufgMAAP//AwBQSwMEFAAGAAgAAAAhALNAtgbe&#10;AAAACgEAAA8AAABkcnMvZG93bnJldi54bWxMj81OwzAQhO9IvIO1SNyoHX6qNMSpKgQnJEQaDhyd&#10;eJtEjdchdtvw9mxP5TarGc1+k69nN4gjTqH3pCFZKBBIjbc9tRq+qre7FESIhqwZPKGGXwywLq6v&#10;cpNZf6ISj9vYCi6hkBkNXYxjJmVoOnQmLPyIxN7OT85EPqdW2smcuNwN8l6ppXSmJ/7QmRFfOmz2&#10;24PTsPmm8rX/+ag/y13ZV9VK0ftyr/Xtzbx5BhFxjpcwnPEZHQpmqv2BbBCDhpXiKVFDmpwFBx4e&#10;n1jU7CQqBVnk8v+E4g8AAP//AwBQSwECLQAUAAYACAAAACEAtoM4kv4AAADhAQAAEwAAAAAAAAAA&#10;AAAAAAAAAAAAW0NvbnRlbnRfVHlwZXNdLnhtbFBLAQItABQABgAIAAAAIQA4/SH/1gAAAJQBAAAL&#10;AAAAAAAAAAAAAAAAAC8BAABfcmVscy8ucmVsc1BLAQItABQABgAIAAAAIQClpXqYsgIAALMFAAAO&#10;AAAAAAAAAAAAAAAAAC4CAABkcnMvZTJvRG9jLnhtbFBLAQItABQABgAIAAAAIQCzQLYG3gAAAAoB&#10;AAAPAAAAAAAAAAAAAAAAAAwFAABkcnMvZG93bnJldi54bWxQSwUGAAAAAAQABADzAAAAFwYAAAAA&#10;" o:allowincell="f" filled="f" stroked="f">
                <v:textbox inset="0,0,0,0">
                  <w:txbxContent>
                    <w:p w:rsidR="00E841AB" w:rsidRPr="00360CB6" w:rsidRDefault="00E841AB" w:rsidP="00360CB6"/>
                  </w:txbxContent>
                </v:textbox>
                <w10:wrap anchorx="page" anchory="page"/>
              </v:shape>
            </w:pict>
          </mc:Fallback>
        </mc:AlternateContent>
      </w:r>
    </w:p>
    <w:sectPr w:rsidR="00E841AB" w:rsidSect="00ED7A80">
      <w:headerReference w:type="even" r:id="rId20"/>
      <w:type w:val="continuous"/>
      <w:pgSz w:w="12240" w:h="15840"/>
      <w:pgMar w:top="1440" w:right="540" w:bottom="144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6FC2" w:rsidRDefault="00786FC2">
      <w:r>
        <w:separator/>
      </w:r>
    </w:p>
  </w:endnote>
  <w:endnote w:type="continuationSeparator" w:id="0">
    <w:p w:rsidR="00786FC2" w:rsidRDefault="00786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Old English Text MT">
    <w:altName w:val="CloisterBlack BT"/>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6FC2" w:rsidRDefault="00786FC2">
      <w:r>
        <w:separator/>
      </w:r>
    </w:p>
  </w:footnote>
  <w:footnote w:type="continuationSeparator" w:id="0">
    <w:p w:rsidR="00786FC2" w:rsidRDefault="00786F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1AB" w:rsidRDefault="00E841AB">
    <w:pPr>
      <w:pStyle w:val="Header"/>
      <w:tabs>
        <w:tab w:val="clear" w:pos="8640"/>
        <w:tab w:val="right" w:pos="990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C4D20"/>
    <w:multiLevelType w:val="hybridMultilevel"/>
    <w:tmpl w:val="5E3A47D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002103"/>
    <w:multiLevelType w:val="multilevel"/>
    <w:tmpl w:val="3224F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FD6365"/>
    <w:multiLevelType w:val="hybridMultilevel"/>
    <w:tmpl w:val="2C3A1352"/>
    <w:lvl w:ilvl="0" w:tplc="71AAE68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E7DFB"/>
    <w:multiLevelType w:val="multilevel"/>
    <w:tmpl w:val="C86C6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232F17"/>
    <w:multiLevelType w:val="hybridMultilevel"/>
    <w:tmpl w:val="AB9C2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C62D5B"/>
    <w:multiLevelType w:val="hybridMultilevel"/>
    <w:tmpl w:val="8E643148"/>
    <w:lvl w:ilvl="0" w:tplc="0409000F">
      <w:start w:val="1"/>
      <w:numFmt w:val="decimal"/>
      <w:lvlText w:val="%1."/>
      <w:lvlJc w:val="left"/>
      <w:pPr>
        <w:ind w:left="23040" w:hanging="360"/>
      </w:pPr>
      <w:rPr>
        <w:rFonts w:hint="default"/>
      </w:rPr>
    </w:lvl>
    <w:lvl w:ilvl="1" w:tplc="04090019" w:tentative="1">
      <w:start w:val="1"/>
      <w:numFmt w:val="lowerLetter"/>
      <w:lvlText w:val="%2."/>
      <w:lvlJc w:val="left"/>
      <w:pPr>
        <w:ind w:left="23760" w:hanging="360"/>
      </w:pPr>
    </w:lvl>
    <w:lvl w:ilvl="2" w:tplc="0409001B" w:tentative="1">
      <w:start w:val="1"/>
      <w:numFmt w:val="lowerRoman"/>
      <w:lvlText w:val="%3."/>
      <w:lvlJc w:val="right"/>
      <w:pPr>
        <w:ind w:left="24480" w:hanging="180"/>
      </w:pPr>
    </w:lvl>
    <w:lvl w:ilvl="3" w:tplc="0409000F" w:tentative="1">
      <w:start w:val="1"/>
      <w:numFmt w:val="decimal"/>
      <w:lvlText w:val="%4."/>
      <w:lvlJc w:val="left"/>
      <w:pPr>
        <w:ind w:left="25200" w:hanging="360"/>
      </w:pPr>
    </w:lvl>
    <w:lvl w:ilvl="4" w:tplc="04090019" w:tentative="1">
      <w:start w:val="1"/>
      <w:numFmt w:val="lowerLetter"/>
      <w:lvlText w:val="%5."/>
      <w:lvlJc w:val="left"/>
      <w:pPr>
        <w:ind w:left="25920" w:hanging="360"/>
      </w:pPr>
    </w:lvl>
    <w:lvl w:ilvl="5" w:tplc="0409001B" w:tentative="1">
      <w:start w:val="1"/>
      <w:numFmt w:val="lowerRoman"/>
      <w:lvlText w:val="%6."/>
      <w:lvlJc w:val="right"/>
      <w:pPr>
        <w:ind w:left="26640" w:hanging="180"/>
      </w:pPr>
    </w:lvl>
    <w:lvl w:ilvl="6" w:tplc="0409000F" w:tentative="1">
      <w:start w:val="1"/>
      <w:numFmt w:val="decimal"/>
      <w:lvlText w:val="%7."/>
      <w:lvlJc w:val="left"/>
      <w:pPr>
        <w:ind w:left="27360" w:hanging="360"/>
      </w:pPr>
    </w:lvl>
    <w:lvl w:ilvl="7" w:tplc="04090019" w:tentative="1">
      <w:start w:val="1"/>
      <w:numFmt w:val="lowerLetter"/>
      <w:lvlText w:val="%8."/>
      <w:lvlJc w:val="left"/>
      <w:pPr>
        <w:ind w:left="28080" w:hanging="360"/>
      </w:pPr>
    </w:lvl>
    <w:lvl w:ilvl="8" w:tplc="0409001B" w:tentative="1">
      <w:start w:val="1"/>
      <w:numFmt w:val="lowerRoman"/>
      <w:lvlText w:val="%9."/>
      <w:lvlJc w:val="right"/>
      <w:pPr>
        <w:ind w:left="28800" w:hanging="180"/>
      </w:pPr>
    </w:lvl>
  </w:abstractNum>
  <w:abstractNum w:abstractNumId="6" w15:restartNumberingAfterBreak="0">
    <w:nsid w:val="1FD7460E"/>
    <w:multiLevelType w:val="hybridMultilevel"/>
    <w:tmpl w:val="9D02D408"/>
    <w:lvl w:ilvl="0" w:tplc="88EC4C2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045649"/>
    <w:multiLevelType w:val="hybridMultilevel"/>
    <w:tmpl w:val="99305F9C"/>
    <w:lvl w:ilvl="0" w:tplc="662E6F92">
      <w:start w:val="1"/>
      <w:numFmt w:val="decimal"/>
      <w:lvlText w:val="%1."/>
      <w:lvlJc w:val="left"/>
      <w:pPr>
        <w:ind w:left="63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023A5F"/>
    <w:multiLevelType w:val="hybridMultilevel"/>
    <w:tmpl w:val="B596F25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F421C6"/>
    <w:multiLevelType w:val="hybridMultilevel"/>
    <w:tmpl w:val="CCE06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8118D0"/>
    <w:multiLevelType w:val="hybridMultilevel"/>
    <w:tmpl w:val="5230752C"/>
    <w:lvl w:ilvl="0" w:tplc="7E3A08D4">
      <w:start w:val="1"/>
      <w:numFmt w:val="bullet"/>
      <w:lvlText w:val="S"/>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7A6CB5"/>
    <w:multiLevelType w:val="hybridMultilevel"/>
    <w:tmpl w:val="7AB4E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3A72F1"/>
    <w:multiLevelType w:val="hybridMultilevel"/>
    <w:tmpl w:val="1E5C260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FE2478"/>
    <w:multiLevelType w:val="hybridMultilevel"/>
    <w:tmpl w:val="8F18F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560E79"/>
    <w:multiLevelType w:val="hybridMultilevel"/>
    <w:tmpl w:val="35E886B4"/>
    <w:lvl w:ilvl="0" w:tplc="52480A0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6C31AF"/>
    <w:multiLevelType w:val="hybridMultilevel"/>
    <w:tmpl w:val="9C3E9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B93DA3"/>
    <w:multiLevelType w:val="hybridMultilevel"/>
    <w:tmpl w:val="AF7E0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3F29E9"/>
    <w:multiLevelType w:val="hybridMultilevel"/>
    <w:tmpl w:val="348C36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C640A79"/>
    <w:multiLevelType w:val="hybridMultilevel"/>
    <w:tmpl w:val="985C86A8"/>
    <w:lvl w:ilvl="0" w:tplc="6298EBB8">
      <w:numFmt w:val="bullet"/>
      <w:lvlText w:val=""/>
      <w:lvlJc w:val="left"/>
      <w:pPr>
        <w:ind w:left="547" w:hanging="360"/>
      </w:pPr>
      <w:rPr>
        <w:rFonts w:ascii="Symbol" w:eastAsia="Times New Roman" w:hAnsi="Symbol" w:cs="Times New Roman" w:hint="default"/>
      </w:rPr>
    </w:lvl>
    <w:lvl w:ilvl="1" w:tplc="04090003" w:tentative="1">
      <w:start w:val="1"/>
      <w:numFmt w:val="bullet"/>
      <w:lvlText w:val="o"/>
      <w:lvlJc w:val="left"/>
      <w:pPr>
        <w:ind w:left="1267" w:hanging="360"/>
      </w:pPr>
      <w:rPr>
        <w:rFonts w:ascii="Courier New" w:hAnsi="Courier New" w:cs="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19" w15:restartNumberingAfterBreak="0">
    <w:nsid w:val="6EDE0903"/>
    <w:multiLevelType w:val="hybridMultilevel"/>
    <w:tmpl w:val="E68ABE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81348B"/>
    <w:multiLevelType w:val="hybridMultilevel"/>
    <w:tmpl w:val="8A6E2F5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12"/>
  </w:num>
  <w:num w:numId="4">
    <w:abstractNumId w:val="20"/>
  </w:num>
  <w:num w:numId="5">
    <w:abstractNumId w:val="8"/>
  </w:num>
  <w:num w:numId="6">
    <w:abstractNumId w:val="3"/>
  </w:num>
  <w:num w:numId="7">
    <w:abstractNumId w:val="5"/>
  </w:num>
  <w:num w:numId="8">
    <w:abstractNumId w:val="4"/>
  </w:num>
  <w:num w:numId="9">
    <w:abstractNumId w:val="16"/>
  </w:num>
  <w:num w:numId="10">
    <w:abstractNumId w:val="10"/>
  </w:num>
  <w:num w:numId="11">
    <w:abstractNumId w:val="11"/>
  </w:num>
  <w:num w:numId="12">
    <w:abstractNumId w:val="9"/>
  </w:num>
  <w:num w:numId="13">
    <w:abstractNumId w:val="14"/>
  </w:num>
  <w:num w:numId="14">
    <w:abstractNumId w:val="2"/>
  </w:num>
  <w:num w:numId="15">
    <w:abstractNumId w:val="6"/>
  </w:num>
  <w:num w:numId="16">
    <w:abstractNumId w:val="7"/>
  </w:num>
  <w:num w:numId="17">
    <w:abstractNumId w:val="17"/>
  </w:num>
  <w:num w:numId="18">
    <w:abstractNumId w:val="13"/>
  </w:num>
  <w:num w:numId="19">
    <w:abstractNumId w:val="15"/>
  </w:num>
  <w:num w:numId="20">
    <w:abstractNumId w:val="19"/>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49">
      <o:colormru v:ext="edit" colors="#b7aa93,#847d56,#663,#dfdbc7,#dce583,#e8eeb0,#eac4c4,#17365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CBF"/>
    <w:rsid w:val="0000123D"/>
    <w:rsid w:val="000066B9"/>
    <w:rsid w:val="00012AA1"/>
    <w:rsid w:val="00014012"/>
    <w:rsid w:val="000208AE"/>
    <w:rsid w:val="0002429B"/>
    <w:rsid w:val="000416F0"/>
    <w:rsid w:val="0004277F"/>
    <w:rsid w:val="00050956"/>
    <w:rsid w:val="00057DB6"/>
    <w:rsid w:val="000722E4"/>
    <w:rsid w:val="00074FF4"/>
    <w:rsid w:val="000C14C2"/>
    <w:rsid w:val="001316A7"/>
    <w:rsid w:val="0015405F"/>
    <w:rsid w:val="001672ED"/>
    <w:rsid w:val="001848BA"/>
    <w:rsid w:val="001A27E6"/>
    <w:rsid w:val="00212B84"/>
    <w:rsid w:val="002148EC"/>
    <w:rsid w:val="00224CC8"/>
    <w:rsid w:val="0022654E"/>
    <w:rsid w:val="00241DAC"/>
    <w:rsid w:val="00242A0D"/>
    <w:rsid w:val="00271A71"/>
    <w:rsid w:val="00277F31"/>
    <w:rsid w:val="0028027C"/>
    <w:rsid w:val="002A236A"/>
    <w:rsid w:val="002D1BF7"/>
    <w:rsid w:val="002E4872"/>
    <w:rsid w:val="002F09C4"/>
    <w:rsid w:val="00303FA0"/>
    <w:rsid w:val="00316F7A"/>
    <w:rsid w:val="00322952"/>
    <w:rsid w:val="00340FA5"/>
    <w:rsid w:val="00342A15"/>
    <w:rsid w:val="00342BA1"/>
    <w:rsid w:val="003529DE"/>
    <w:rsid w:val="00352ACE"/>
    <w:rsid w:val="00360CB6"/>
    <w:rsid w:val="00365BEC"/>
    <w:rsid w:val="003743B3"/>
    <w:rsid w:val="00386FC5"/>
    <w:rsid w:val="00390DAE"/>
    <w:rsid w:val="003950AA"/>
    <w:rsid w:val="0039690A"/>
    <w:rsid w:val="00396CF1"/>
    <w:rsid w:val="003A7BB6"/>
    <w:rsid w:val="003B08FC"/>
    <w:rsid w:val="003C1125"/>
    <w:rsid w:val="003D22F7"/>
    <w:rsid w:val="003F79FB"/>
    <w:rsid w:val="00407DE5"/>
    <w:rsid w:val="004159D0"/>
    <w:rsid w:val="0042234D"/>
    <w:rsid w:val="0042566E"/>
    <w:rsid w:val="00443ABE"/>
    <w:rsid w:val="004B30BB"/>
    <w:rsid w:val="004D4EB2"/>
    <w:rsid w:val="004E7346"/>
    <w:rsid w:val="004F3B67"/>
    <w:rsid w:val="00512F9A"/>
    <w:rsid w:val="0055430F"/>
    <w:rsid w:val="00555822"/>
    <w:rsid w:val="00575C40"/>
    <w:rsid w:val="005C1CBF"/>
    <w:rsid w:val="005C3E1D"/>
    <w:rsid w:val="005D313F"/>
    <w:rsid w:val="005F5F71"/>
    <w:rsid w:val="00604BCD"/>
    <w:rsid w:val="00651F84"/>
    <w:rsid w:val="00655828"/>
    <w:rsid w:val="006A2070"/>
    <w:rsid w:val="006C37CB"/>
    <w:rsid w:val="006C6CA7"/>
    <w:rsid w:val="006D13C2"/>
    <w:rsid w:val="006E34A6"/>
    <w:rsid w:val="006F3925"/>
    <w:rsid w:val="006F6893"/>
    <w:rsid w:val="006F6CEA"/>
    <w:rsid w:val="0070208C"/>
    <w:rsid w:val="00726338"/>
    <w:rsid w:val="007507F7"/>
    <w:rsid w:val="00751AD8"/>
    <w:rsid w:val="00752908"/>
    <w:rsid w:val="00761909"/>
    <w:rsid w:val="00762D00"/>
    <w:rsid w:val="00766A90"/>
    <w:rsid w:val="007802B6"/>
    <w:rsid w:val="00786FC2"/>
    <w:rsid w:val="007A0DD1"/>
    <w:rsid w:val="007C06BC"/>
    <w:rsid w:val="007C633E"/>
    <w:rsid w:val="007E0F1C"/>
    <w:rsid w:val="007E3A7F"/>
    <w:rsid w:val="008303DB"/>
    <w:rsid w:val="00847B2E"/>
    <w:rsid w:val="00863C03"/>
    <w:rsid w:val="00880B14"/>
    <w:rsid w:val="00880F2A"/>
    <w:rsid w:val="00885991"/>
    <w:rsid w:val="00891C54"/>
    <w:rsid w:val="008A52B2"/>
    <w:rsid w:val="008A7737"/>
    <w:rsid w:val="008A7D38"/>
    <w:rsid w:val="008D1616"/>
    <w:rsid w:val="008E1BF1"/>
    <w:rsid w:val="00912ADA"/>
    <w:rsid w:val="00917B45"/>
    <w:rsid w:val="00917CCF"/>
    <w:rsid w:val="0092092D"/>
    <w:rsid w:val="009214B6"/>
    <w:rsid w:val="009237CA"/>
    <w:rsid w:val="00953298"/>
    <w:rsid w:val="009540A8"/>
    <w:rsid w:val="00976F65"/>
    <w:rsid w:val="0098713E"/>
    <w:rsid w:val="009A1921"/>
    <w:rsid w:val="009A1DBB"/>
    <w:rsid w:val="009C56F3"/>
    <w:rsid w:val="009D145E"/>
    <w:rsid w:val="009D4D6F"/>
    <w:rsid w:val="009D6F55"/>
    <w:rsid w:val="009E6ED7"/>
    <w:rsid w:val="00A178BC"/>
    <w:rsid w:val="00A234BD"/>
    <w:rsid w:val="00A27A31"/>
    <w:rsid w:val="00A30FA4"/>
    <w:rsid w:val="00A34CB6"/>
    <w:rsid w:val="00A43916"/>
    <w:rsid w:val="00A47DB6"/>
    <w:rsid w:val="00A63F17"/>
    <w:rsid w:val="00A66D33"/>
    <w:rsid w:val="00A67180"/>
    <w:rsid w:val="00A72990"/>
    <w:rsid w:val="00A762F4"/>
    <w:rsid w:val="00A90AB5"/>
    <w:rsid w:val="00AA1C8A"/>
    <w:rsid w:val="00AA37B4"/>
    <w:rsid w:val="00AE35A4"/>
    <w:rsid w:val="00AF1552"/>
    <w:rsid w:val="00AF38BA"/>
    <w:rsid w:val="00B052DA"/>
    <w:rsid w:val="00B14DAC"/>
    <w:rsid w:val="00B1786C"/>
    <w:rsid w:val="00B232FD"/>
    <w:rsid w:val="00B545C8"/>
    <w:rsid w:val="00B758A5"/>
    <w:rsid w:val="00B83C40"/>
    <w:rsid w:val="00B859A8"/>
    <w:rsid w:val="00B94B15"/>
    <w:rsid w:val="00BC2918"/>
    <w:rsid w:val="00BD0DCA"/>
    <w:rsid w:val="00BD45A1"/>
    <w:rsid w:val="00BE5A6A"/>
    <w:rsid w:val="00BF3986"/>
    <w:rsid w:val="00BF6C17"/>
    <w:rsid w:val="00C0150B"/>
    <w:rsid w:val="00C04517"/>
    <w:rsid w:val="00C064DC"/>
    <w:rsid w:val="00C070C6"/>
    <w:rsid w:val="00C36C06"/>
    <w:rsid w:val="00C40BF2"/>
    <w:rsid w:val="00C62E2E"/>
    <w:rsid w:val="00C804B0"/>
    <w:rsid w:val="00C83752"/>
    <w:rsid w:val="00C9336B"/>
    <w:rsid w:val="00C934C0"/>
    <w:rsid w:val="00CB062B"/>
    <w:rsid w:val="00CB4460"/>
    <w:rsid w:val="00CC404E"/>
    <w:rsid w:val="00CC6970"/>
    <w:rsid w:val="00CD3B10"/>
    <w:rsid w:val="00CD40AB"/>
    <w:rsid w:val="00D21ECA"/>
    <w:rsid w:val="00D2700E"/>
    <w:rsid w:val="00D31A4F"/>
    <w:rsid w:val="00D4201D"/>
    <w:rsid w:val="00D72C28"/>
    <w:rsid w:val="00D7422E"/>
    <w:rsid w:val="00D84407"/>
    <w:rsid w:val="00D97C47"/>
    <w:rsid w:val="00DA1702"/>
    <w:rsid w:val="00DD4862"/>
    <w:rsid w:val="00DD54DE"/>
    <w:rsid w:val="00E00A0D"/>
    <w:rsid w:val="00E0659A"/>
    <w:rsid w:val="00E11926"/>
    <w:rsid w:val="00E25AA8"/>
    <w:rsid w:val="00E27584"/>
    <w:rsid w:val="00E54E1F"/>
    <w:rsid w:val="00E841AB"/>
    <w:rsid w:val="00EC1134"/>
    <w:rsid w:val="00EC7552"/>
    <w:rsid w:val="00ED7A80"/>
    <w:rsid w:val="00EE227F"/>
    <w:rsid w:val="00EF20DD"/>
    <w:rsid w:val="00EF43DE"/>
    <w:rsid w:val="00F07751"/>
    <w:rsid w:val="00F320B9"/>
    <w:rsid w:val="00F47C9C"/>
    <w:rsid w:val="00F66FAD"/>
    <w:rsid w:val="00F67220"/>
    <w:rsid w:val="00F76A2A"/>
    <w:rsid w:val="00F82A7C"/>
    <w:rsid w:val="00F845A0"/>
    <w:rsid w:val="00F902D5"/>
    <w:rsid w:val="00FA4410"/>
    <w:rsid w:val="00FC6BE7"/>
    <w:rsid w:val="00FF6F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7aa93,#847d56,#663,#dfdbc7,#dce583,#e8eeb0,#eac4c4,#17365d"/>
    </o:shapedefaults>
    <o:shapelayout v:ext="edit">
      <o:idmap v:ext="edit" data="1"/>
    </o:shapelayout>
  </w:shapeDefaults>
  <w:decimalSymbol w:val="."/>
  <w:listSeparator w:val=","/>
  <w15:docId w15:val="{56F2C64C-E4D9-421E-8EB8-81D19E3DB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7A80"/>
    <w:rPr>
      <w:rFonts w:ascii="Arial" w:eastAsia="Times New Roman" w:hAnsi="Arial"/>
      <w:sz w:val="24"/>
    </w:rPr>
  </w:style>
  <w:style w:type="paragraph" w:styleId="Heading1">
    <w:name w:val="heading 1"/>
    <w:basedOn w:val="Normal"/>
    <w:next w:val="Normal"/>
    <w:qFormat/>
    <w:rsid w:val="00ED7A80"/>
    <w:pPr>
      <w:keepNext/>
      <w:outlineLvl w:val="0"/>
    </w:pPr>
    <w:rPr>
      <w:rFonts w:ascii="Impact" w:hAnsi="Impact"/>
      <w:color w:val="333300"/>
      <w:sz w:val="44"/>
    </w:rPr>
  </w:style>
  <w:style w:type="paragraph" w:styleId="Heading2">
    <w:name w:val="heading 2"/>
    <w:basedOn w:val="Heading1"/>
    <w:next w:val="Normal"/>
    <w:link w:val="Heading2Char"/>
    <w:qFormat/>
    <w:rsid w:val="00ED7A80"/>
    <w:pPr>
      <w:spacing w:after="120" w:line="400" w:lineRule="exact"/>
      <w:outlineLvl w:val="1"/>
    </w:pPr>
    <w:rPr>
      <w:sz w:val="36"/>
    </w:rPr>
  </w:style>
  <w:style w:type="paragraph" w:styleId="Heading3">
    <w:name w:val="heading 3"/>
    <w:basedOn w:val="Normal"/>
    <w:next w:val="Normal"/>
    <w:qFormat/>
    <w:rsid w:val="00ED7A80"/>
    <w:pPr>
      <w:keepNext/>
      <w:spacing w:before="240" w:after="60"/>
      <w:outlineLvl w:val="2"/>
    </w:pPr>
    <w:rPr>
      <w:rFonts w:ascii="Helvetica" w:hAnsi="Helvetica"/>
      <w:b/>
      <w:sz w:val="26"/>
    </w:rPr>
  </w:style>
  <w:style w:type="paragraph" w:styleId="Heading4">
    <w:name w:val="heading 4"/>
    <w:basedOn w:val="Heading1"/>
    <w:next w:val="Normal"/>
    <w:qFormat/>
    <w:rsid w:val="00ED7A80"/>
    <w:pPr>
      <w:outlineLvl w:val="3"/>
    </w:pPr>
    <w:rPr>
      <w:i/>
      <w:sz w:val="24"/>
    </w:rPr>
  </w:style>
  <w:style w:type="paragraph" w:styleId="Heading5">
    <w:name w:val="heading 5"/>
    <w:basedOn w:val="Heading1"/>
    <w:next w:val="Normal"/>
    <w:qFormat/>
    <w:rsid w:val="00ED7A80"/>
    <w:pPr>
      <w:outlineLvl w:val="4"/>
    </w:pPr>
    <w:rPr>
      <w:sz w:val="28"/>
    </w:rPr>
  </w:style>
  <w:style w:type="paragraph" w:styleId="Heading6">
    <w:name w:val="heading 6"/>
    <w:basedOn w:val="Normal"/>
    <w:next w:val="Normal"/>
    <w:qFormat/>
    <w:rsid w:val="00ED7A80"/>
    <w:pPr>
      <w:spacing w:before="240" w:after="60"/>
      <w:outlineLvl w:val="5"/>
    </w:pPr>
    <w:rPr>
      <w:rFonts w:ascii="Times" w:hAnsi="Times"/>
      <w:b/>
      <w:sz w:val="22"/>
    </w:rPr>
  </w:style>
  <w:style w:type="paragraph" w:styleId="Heading9">
    <w:name w:val="heading 9"/>
    <w:basedOn w:val="Normal"/>
    <w:next w:val="Normal"/>
    <w:qFormat/>
    <w:rsid w:val="00ED7A80"/>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D7A80"/>
    <w:pPr>
      <w:tabs>
        <w:tab w:val="center" w:pos="4320"/>
        <w:tab w:val="right" w:pos="8640"/>
      </w:tabs>
    </w:pPr>
    <w:rPr>
      <w:rFonts w:ascii="Times New Roman" w:hAnsi="Times New Roman"/>
      <w:sz w:val="20"/>
    </w:rPr>
  </w:style>
  <w:style w:type="paragraph" w:styleId="BodyText">
    <w:name w:val="Body Text"/>
    <w:basedOn w:val="Normal"/>
    <w:link w:val="BodyTextChar"/>
    <w:rsid w:val="00ED7A80"/>
    <w:pPr>
      <w:spacing w:after="120" w:line="240" w:lineRule="atLeast"/>
    </w:pPr>
    <w:rPr>
      <w:sz w:val="20"/>
    </w:rPr>
  </w:style>
  <w:style w:type="paragraph" w:styleId="BodyTextIndent">
    <w:name w:val="Body Text Indent"/>
    <w:basedOn w:val="Normal"/>
    <w:link w:val="BodyTextIndentChar"/>
    <w:rsid w:val="00ED7A80"/>
    <w:pPr>
      <w:tabs>
        <w:tab w:val="left" w:pos="180"/>
      </w:tabs>
      <w:spacing w:line="220" w:lineRule="atLeast"/>
      <w:ind w:left="187" w:hanging="187"/>
    </w:pPr>
    <w:rPr>
      <w:sz w:val="18"/>
    </w:rPr>
  </w:style>
  <w:style w:type="paragraph" w:customStyle="1" w:styleId="CaptionText">
    <w:name w:val="Caption Text"/>
    <w:basedOn w:val="Normal"/>
    <w:rsid w:val="00ED7A80"/>
    <w:pPr>
      <w:spacing w:line="220" w:lineRule="atLeast"/>
      <w:jc w:val="center"/>
    </w:pPr>
    <w:rPr>
      <w:color w:val="333300"/>
      <w:sz w:val="18"/>
    </w:rPr>
  </w:style>
  <w:style w:type="paragraph" w:customStyle="1" w:styleId="QuoteText">
    <w:name w:val="Quote Text"/>
    <w:basedOn w:val="CaptionText"/>
    <w:rsid w:val="00ED7A80"/>
    <w:pPr>
      <w:spacing w:line="280" w:lineRule="atLeast"/>
      <w:jc w:val="right"/>
    </w:pPr>
    <w:rPr>
      <w:i/>
      <w:sz w:val="20"/>
    </w:rPr>
  </w:style>
  <w:style w:type="paragraph" w:customStyle="1" w:styleId="Masthead">
    <w:name w:val="Masthead"/>
    <w:basedOn w:val="Heading1"/>
    <w:rsid w:val="00ED7A80"/>
    <w:rPr>
      <w:sz w:val="96"/>
    </w:rPr>
  </w:style>
  <w:style w:type="paragraph" w:customStyle="1" w:styleId="RunningHead">
    <w:name w:val="Running Head"/>
    <w:basedOn w:val="Normal"/>
    <w:rsid w:val="00ED7A80"/>
    <w:rPr>
      <w:rFonts w:ascii="Impact" w:hAnsi="Impact"/>
      <w:color w:val="FFFFFF"/>
      <w:sz w:val="36"/>
      <w:szCs w:val="36"/>
    </w:rPr>
  </w:style>
  <w:style w:type="paragraph" w:styleId="Footer">
    <w:name w:val="footer"/>
    <w:basedOn w:val="Normal"/>
    <w:rsid w:val="00ED7A80"/>
    <w:pPr>
      <w:tabs>
        <w:tab w:val="center" w:pos="4320"/>
        <w:tab w:val="right" w:pos="8640"/>
      </w:tabs>
    </w:pPr>
  </w:style>
  <w:style w:type="character" w:styleId="PageNumber">
    <w:name w:val="page number"/>
    <w:basedOn w:val="DefaultParagraphFont"/>
    <w:rsid w:val="00ED7A80"/>
  </w:style>
  <w:style w:type="paragraph" w:styleId="BalloonText">
    <w:name w:val="Balloon Text"/>
    <w:basedOn w:val="Normal"/>
    <w:link w:val="BalloonTextChar"/>
    <w:uiPriority w:val="99"/>
    <w:semiHidden/>
    <w:unhideWhenUsed/>
    <w:rsid w:val="00880B14"/>
    <w:rPr>
      <w:rFonts w:ascii="Tahoma" w:hAnsi="Tahoma" w:cs="Tahoma"/>
      <w:sz w:val="16"/>
      <w:szCs w:val="16"/>
    </w:rPr>
  </w:style>
  <w:style w:type="character" w:customStyle="1" w:styleId="BalloonTextChar">
    <w:name w:val="Balloon Text Char"/>
    <w:basedOn w:val="DefaultParagraphFont"/>
    <w:link w:val="BalloonText"/>
    <w:uiPriority w:val="99"/>
    <w:semiHidden/>
    <w:rsid w:val="00880B14"/>
    <w:rPr>
      <w:rFonts w:ascii="Tahoma" w:eastAsia="Times New Roman" w:hAnsi="Tahoma" w:cs="Tahoma"/>
      <w:sz w:val="16"/>
      <w:szCs w:val="16"/>
    </w:rPr>
  </w:style>
  <w:style w:type="paragraph" w:styleId="ListParagraph">
    <w:name w:val="List Paragraph"/>
    <w:basedOn w:val="Normal"/>
    <w:uiPriority w:val="34"/>
    <w:qFormat/>
    <w:rsid w:val="000722E4"/>
    <w:pPr>
      <w:ind w:left="720"/>
      <w:contextualSpacing/>
    </w:pPr>
  </w:style>
  <w:style w:type="character" w:customStyle="1" w:styleId="Heading2Char">
    <w:name w:val="Heading 2 Char"/>
    <w:basedOn w:val="DefaultParagraphFont"/>
    <w:link w:val="Heading2"/>
    <w:rsid w:val="006D13C2"/>
    <w:rPr>
      <w:rFonts w:ascii="Impact" w:eastAsia="Times New Roman" w:hAnsi="Impact"/>
      <w:color w:val="333300"/>
      <w:sz w:val="36"/>
    </w:rPr>
  </w:style>
  <w:style w:type="table" w:styleId="TableGrid">
    <w:name w:val="Table Grid"/>
    <w:basedOn w:val="TableNormal"/>
    <w:uiPriority w:val="59"/>
    <w:rsid w:val="0042566E"/>
    <w:pPr>
      <w:jc w:val="center"/>
    </w:pPr>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Char">
    <w:name w:val="Body Text Char"/>
    <w:basedOn w:val="DefaultParagraphFont"/>
    <w:link w:val="BodyText"/>
    <w:rsid w:val="003529DE"/>
    <w:rPr>
      <w:rFonts w:ascii="Arial" w:eastAsia="Times New Roman" w:hAnsi="Arial"/>
    </w:rPr>
  </w:style>
  <w:style w:type="character" w:customStyle="1" w:styleId="BodyTextIndentChar">
    <w:name w:val="Body Text Indent Char"/>
    <w:basedOn w:val="DefaultParagraphFont"/>
    <w:link w:val="BodyTextIndent"/>
    <w:rsid w:val="003529DE"/>
    <w:rPr>
      <w:rFonts w:ascii="Arial" w:eastAsia="Times New Roman" w:hAnsi="Arial"/>
      <w:sz w:val="18"/>
    </w:rPr>
  </w:style>
  <w:style w:type="character" w:styleId="Hyperlink">
    <w:name w:val="Hyperlink"/>
    <w:basedOn w:val="DefaultParagraphFont"/>
    <w:uiPriority w:val="99"/>
    <w:unhideWhenUsed/>
    <w:rsid w:val="003529DE"/>
    <w:rPr>
      <w:color w:val="0000FF" w:themeColor="hyperlink"/>
      <w:u w:val="single"/>
    </w:rPr>
  </w:style>
  <w:style w:type="character" w:styleId="FollowedHyperlink">
    <w:name w:val="FollowedHyperlink"/>
    <w:basedOn w:val="DefaultParagraphFont"/>
    <w:uiPriority w:val="99"/>
    <w:semiHidden/>
    <w:unhideWhenUsed/>
    <w:rsid w:val="003529DE"/>
    <w:rPr>
      <w:color w:val="800080" w:themeColor="followedHyperlink"/>
      <w:u w:val="single"/>
    </w:rPr>
  </w:style>
  <w:style w:type="character" w:customStyle="1" w:styleId="apple-converted-space">
    <w:name w:val="apple-converted-space"/>
    <w:rsid w:val="00651F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503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zodiacpoolsystems.com/sitecore/content/content-database/products/zodiac-accessories/zodiac-mx-flow-regulator" TargetMode="External"/><Relationship Id="rId17"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zodiacpoolsystems.com/sitecore/content/content-database/products/zodiac-accessories/zodiac-mx-flow-regulator" TargetMode="External"/><Relationship Id="rId10" Type="http://schemas.openxmlformats.org/officeDocument/2006/relationships/oleObject" Target="embeddings/oleObject2.bin"/><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Application%20Data\Microsoft\Templates\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1D401-82B9-4C17-BA25-5F54AE6E7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Template>
  <TotalTime>167</TotalTime>
  <Pages>2</Pages>
  <Words>13</Words>
  <Characters>78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dc:creator>
  <cp:keywords/>
  <dc:description/>
  <cp:lastModifiedBy>Jordan</cp:lastModifiedBy>
  <cp:revision>3</cp:revision>
  <cp:lastPrinted>2016-05-13T18:07:00Z</cp:lastPrinted>
  <dcterms:created xsi:type="dcterms:W3CDTF">2016-05-13T16:16:00Z</dcterms:created>
  <dcterms:modified xsi:type="dcterms:W3CDTF">2016-05-13T19:03:00Z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